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089F3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۱: </w:t>
      </w:r>
      <w:r>
        <w:rPr>
          <w:rtl/>
        </w:rPr>
        <w:t>ساخت بلور نمک خوراکه</w:t>
      </w:r>
    </w:p>
    <w:p w14:paraId="38F8E3CE" w14:textId="77777777" w:rsidR="005B6A7A" w:rsidRDefault="00000000">
      <w:pPr>
        <w:bidi/>
      </w:pPr>
      <w:r>
        <w:rPr>
          <w:b/>
          <w:bCs/>
          <w:rtl/>
        </w:rPr>
        <w:t>(</w:t>
      </w:r>
      <w:r>
        <w:rPr>
          <w:b/>
          <w:bCs/>
        </w:rPr>
        <w:t>Making a Soluble Salt Crystal</w:t>
      </w:r>
      <w:r>
        <w:rPr>
          <w:b/>
          <w:bCs/>
          <w:rtl/>
        </w:rPr>
        <w:t>)</w:t>
      </w:r>
      <w:r>
        <w:rPr>
          <w:rtl/>
        </w:rPr>
        <w:t xml:space="preserve"> </w:t>
      </w:r>
    </w:p>
    <w:p w14:paraId="3F4815FA" w14:textId="77777777" w:rsidR="005B6A7A" w:rsidRDefault="00000000">
      <w:pPr>
        <w:bidi/>
      </w:pPr>
      <w:r>
        <w:rPr>
          <w:rtl/>
        </w:rPr>
        <w:t>لیست آزمایش_های کیمیا مطابق با…</w:t>
      </w:r>
    </w:p>
    <w:p w14:paraId="4B7FDDE1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036FD436" w14:textId="77777777" w:rsidR="005B6A7A" w:rsidRDefault="00000000">
      <w:pPr>
        <w:bidi/>
      </w:pPr>
      <w:r>
        <w:rPr>
          <w:rtl/>
        </w:rPr>
        <w:t xml:space="preserve">شاگرد یاد بگیرد که چگونه از یک </w:t>
      </w:r>
      <w:r>
        <w:rPr>
          <w:b/>
          <w:bCs/>
          <w:rtl/>
        </w:rPr>
        <w:t>محلول نمک خوراکه</w:t>
      </w:r>
      <w:r>
        <w:rPr>
          <w:rtl/>
        </w:rPr>
        <w:t xml:space="preserve"> یک نمونهٔ </w:t>
      </w:r>
      <w:r>
        <w:rPr>
          <w:b/>
          <w:bCs/>
          <w:rtl/>
        </w:rPr>
        <w:t>خالص، خشک و به‌شکل بلور</w:t>
      </w:r>
      <w:r>
        <w:rPr>
          <w:rtl/>
        </w:rPr>
        <w:t xml:space="preserve"> بسازد و هم‌زمان مفهوم‌های </w:t>
      </w:r>
      <w:r>
        <w:rPr>
          <w:b/>
          <w:bCs/>
          <w:rtl/>
        </w:rPr>
        <w:t>محلول اشباع</w:t>
      </w:r>
      <w:r>
        <w:rPr>
          <w:rtl/>
        </w:rPr>
        <w:t xml:space="preserve"> و </w:t>
      </w:r>
      <w:r>
        <w:rPr>
          <w:b/>
          <w:bCs/>
          <w:rtl/>
        </w:rPr>
        <w:t>تبلور (کریستال‌سازی)</w:t>
      </w:r>
      <w:r>
        <w:rPr>
          <w:rtl/>
        </w:rPr>
        <w:t xml:space="preserve"> را درک کند.</w:t>
      </w:r>
    </w:p>
    <w:p w14:paraId="742CDC6D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مرتبط (</w:t>
      </w:r>
      <w:r>
        <w:t>Making Salts</w:t>
      </w:r>
      <w:r>
        <w:rPr>
          <w:rtl/>
        </w:rPr>
        <w:t>)</w:t>
      </w:r>
    </w:p>
    <w:p w14:paraId="7811465E" w14:textId="77777777" w:rsidR="005B6A7A" w:rsidRDefault="00000000">
      <w:pPr>
        <w:bidi/>
      </w:pPr>
      <w:hyperlink r:id="rId7" w:history="1">
        <w:r>
          <w:rPr>
            <w:rStyle w:val="Hyperlink"/>
          </w:rPr>
          <w:t>https://www.youtube.com</w:t>
        </w:r>
        <w:bookmarkStart w:id="0" w:name="_Hlt215007419"/>
        <w:bookmarkStart w:id="1" w:name="_Hlt215007420"/>
        <w:r>
          <w:rPr>
            <w:rStyle w:val="Hyperlink"/>
          </w:rPr>
          <w:t>/</w:t>
        </w:r>
        <w:bookmarkEnd w:id="0"/>
        <w:bookmarkEnd w:id="1"/>
        <w:r>
          <w:rPr>
            <w:rStyle w:val="Hyperlink"/>
          </w:rPr>
          <w:t>watch?v=iT6XH9LaJXU</w:t>
        </w:r>
      </w:hyperlink>
    </w:p>
    <w:p w14:paraId="49C57F41" w14:textId="77777777" w:rsidR="005B6A7A" w:rsidRDefault="00000000">
      <w:pPr>
        <w:bidi/>
      </w:pPr>
      <w:r>
        <w:rPr>
          <w:noProof/>
          <w:color w:val="0000FF"/>
          <w:u w:val="single"/>
          <w:rtl/>
        </w:rPr>
        <mc:AlternateContent>
          <mc:Choice Requires="wps">
            <w:drawing>
              <wp:inline distT="0" distB="0" distL="0" distR="0" wp14:anchorId="61BD0B30" wp14:editId="2C632E18">
                <wp:extent cx="41614728" cy="1271"/>
                <wp:effectExtent l="0" t="0" r="15872" b="24129"/>
                <wp:docPr id="804688272" name="Horizontal Lin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A535EE8" id="Horizontal Line 3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8AFCB3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</w:t>
      </w:r>
    </w:p>
    <w:p w14:paraId="4B14A8D8" w14:textId="77777777" w:rsidR="005B6A7A" w:rsidRDefault="00000000">
      <w:pPr>
        <w:numPr>
          <w:ilvl w:val="0"/>
          <w:numId w:val="1"/>
        </w:numPr>
        <w:bidi/>
      </w:pPr>
      <w:r>
        <w:rPr>
          <w:b/>
          <w:bCs/>
          <w:noProof/>
          <w:rtl/>
        </w:rPr>
        <w:drawing>
          <wp:anchor distT="0" distB="0" distL="114300" distR="114300" simplePos="0" relativeHeight="251657728" behindDoc="0" locked="0" layoutInCell="1" allowOverlap="1" wp14:anchorId="73EC19A5" wp14:editId="43A0C15B">
            <wp:simplePos x="0" y="0"/>
            <wp:positionH relativeFrom="column">
              <wp:posOffset>0</wp:posOffset>
            </wp:positionH>
            <wp:positionV relativeFrom="paragraph">
              <wp:posOffset>217800</wp:posOffset>
            </wp:positionV>
            <wp:extent cx="3649983" cy="2484123"/>
            <wp:effectExtent l="0" t="0" r="0" b="5077"/>
            <wp:wrapTight wrapText="bothSides">
              <wp:wrapPolygon edited="0">
                <wp:start x="0" y="0"/>
                <wp:lineTo x="0" y="21534"/>
                <wp:lineTo x="21495" y="21534"/>
                <wp:lineTo x="21495" y="0"/>
                <wp:lineTo x="0" y="0"/>
              </wp:wrapPolygon>
            </wp:wrapTight>
            <wp:docPr id="17966779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t="8978" b="22965"/>
                    <a:stretch>
                      <a:fillRect/>
                    </a:stretch>
                  </pic:blipFill>
                  <pic:spPr>
                    <a:xfrm>
                      <a:off x="0" y="0"/>
                      <a:ext cx="3649983" cy="2484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tl/>
        </w:rPr>
        <w:t>نمک طعام (نمک خوراکه)</w:t>
      </w:r>
    </w:p>
    <w:p w14:paraId="729E3D75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 xml:space="preserve">آب جوشیده (تقریباً </w:t>
      </w:r>
      <w:r>
        <w:rPr>
          <w:rtl/>
          <w:lang w:bidi="fa-IR"/>
        </w:rPr>
        <w:t>۲۰۰–۳۰۰</w:t>
      </w:r>
      <w:r>
        <w:rPr>
          <w:rtl/>
        </w:rPr>
        <w:t xml:space="preserve"> میلی‌لیتر)</w:t>
      </w:r>
    </w:p>
    <w:p w14:paraId="3BA8AD49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>گیلاس/پیالهٔ شیشه‌یی شفاف</w:t>
      </w:r>
    </w:p>
    <w:p w14:paraId="510CA60E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>قاشق برای هم‌زدن</w:t>
      </w:r>
    </w:p>
    <w:p w14:paraId="6D4B4D6F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>نخ نازک</w:t>
      </w:r>
    </w:p>
    <w:p w14:paraId="7CE6A02B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>یک قلم / چوب نازک (برای نگه‌داشتن نخ)</w:t>
      </w:r>
    </w:p>
    <w:p w14:paraId="369B93C6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 xml:space="preserve">ترازو (اگر موجود باشد؛ اختیاری برای سطح </w:t>
      </w:r>
      <w:r>
        <w:rPr>
          <w:rtl/>
          <w:lang w:bidi="fa-IR"/>
        </w:rPr>
        <w:t>۲</w:t>
      </w:r>
      <w:r>
        <w:rPr>
          <w:rtl/>
        </w:rPr>
        <w:t xml:space="preserve"> بین‌المللی)</w:t>
      </w:r>
    </w:p>
    <w:p w14:paraId="0980DA0A" w14:textId="77777777" w:rsidR="005B6A7A" w:rsidRDefault="00000000">
      <w:pPr>
        <w:numPr>
          <w:ilvl w:val="0"/>
          <w:numId w:val="1"/>
        </w:numPr>
        <w:bidi/>
      </w:pPr>
      <w:r>
        <w:rPr>
          <w:rtl/>
        </w:rPr>
        <w:t>منبع حرارت ملایم (اجاق، گاز کوچک یا دیگ چای)</w:t>
      </w:r>
    </w:p>
    <w:p w14:paraId="2F397392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926A7FD" wp14:editId="2B0745EA">
                <wp:extent cx="41614728" cy="1271"/>
                <wp:effectExtent l="0" t="0" r="15872" b="24129"/>
                <wp:docPr id="1428800860" name="Horizontal Lin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5BDFBD0" id="Horizontal Line 3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A137BE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(گام‌به‌گام)</w:t>
      </w:r>
    </w:p>
    <w:p w14:paraId="688470C1" w14:textId="77777777" w:rsidR="005B6A7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جوشاندن آب</w:t>
      </w:r>
    </w:p>
    <w:p w14:paraId="3BE68C48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حدود </w:t>
      </w:r>
      <w:r>
        <w:rPr>
          <w:rtl/>
          <w:lang w:bidi="fa-IR"/>
        </w:rPr>
        <w:t>۲۰۰</w:t>
      </w:r>
      <w:r>
        <w:rPr>
          <w:rtl/>
        </w:rPr>
        <w:t xml:space="preserve"> میلی‌لیتر آب را بجوشانید.</w:t>
      </w:r>
    </w:p>
    <w:p w14:paraId="16A07CC7" w14:textId="77777777" w:rsidR="005B6A7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ساختن محلول اشباع نمک</w:t>
      </w:r>
    </w:p>
    <w:p w14:paraId="25DF90DF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>آب داغ را در یک گیلاس شیشه‌یی بریزید.</w:t>
      </w:r>
    </w:p>
    <w:p w14:paraId="0CC585CB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>کم‌کم نمک را اضافه کنید و با قاشق هم بزنید.</w:t>
      </w:r>
    </w:p>
    <w:p w14:paraId="10AA7ADD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>نمک اضافه کنید تا جایی که دیگر نمک حل نشود و مقداری نمک در قعر گیلاس بماند.</w:t>
      </w:r>
    </w:p>
    <w:p w14:paraId="77383A03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lastRenderedPageBreak/>
        <w:t xml:space="preserve">در این حالت می‌گوییم </w:t>
      </w:r>
      <w:r>
        <w:rPr>
          <w:b/>
          <w:bCs/>
          <w:rtl/>
        </w:rPr>
        <w:t>محلول اشباع</w:t>
      </w:r>
      <w:r>
        <w:rPr>
          <w:rtl/>
        </w:rPr>
        <w:t xml:space="preserve"> شده است.</w:t>
      </w:r>
    </w:p>
    <w:p w14:paraId="43167B1A" w14:textId="77777777" w:rsidR="005B6A7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انتقال محلول شفاف</w:t>
      </w:r>
    </w:p>
    <w:p w14:paraId="507D7195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محلول اشباع را </w:t>
      </w:r>
      <w:r>
        <w:rPr>
          <w:b/>
          <w:bCs/>
          <w:rtl/>
        </w:rPr>
        <w:t>به‌آرامی</w:t>
      </w:r>
      <w:r>
        <w:rPr>
          <w:rtl/>
        </w:rPr>
        <w:t xml:space="preserve"> در یک گیلاس پاک دیگر بریزید، طوری که نمکِ ته‌نشین‌شده در قعر گیلاس اول باقی بماند و داخل گیلاس دوم نرود.</w:t>
      </w:r>
    </w:p>
    <w:p w14:paraId="777B327F" w14:textId="77777777" w:rsidR="005B6A7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آماده کردن نخ برای تبلور</w:t>
      </w:r>
    </w:p>
    <w:p w14:paraId="4C4D3C61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>یک نخ نازک را به وسط یک قلم یا چوب نازک گره بزنید.</w:t>
      </w:r>
    </w:p>
    <w:p w14:paraId="4A123406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قلم را روی دهانهٔ گیلاس دوم بگذارید تا نخ در وسط گیلاس </w:t>
      </w:r>
      <w:r>
        <w:rPr>
          <w:b/>
          <w:bCs/>
          <w:rtl/>
        </w:rPr>
        <w:t>آزادانه آویزان</w:t>
      </w:r>
      <w:r>
        <w:rPr>
          <w:rtl/>
        </w:rPr>
        <w:t xml:space="preserve"> بماند و به دیواره‌ها زیاد نچسبد.</w:t>
      </w:r>
    </w:p>
    <w:p w14:paraId="37629B67" w14:textId="77777777" w:rsidR="005B6A7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صبر برای تبخیر و تشکیل بلور</w:t>
      </w:r>
    </w:p>
    <w:p w14:paraId="5CF0945C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>گیلاس را در جای ثابت و نسبتاً گرم (مثلاً کنار پنجره) بگذارید.</w:t>
      </w:r>
    </w:p>
    <w:p w14:paraId="14787460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اجازه بدهید آب </w:t>
      </w:r>
      <w:r>
        <w:rPr>
          <w:b/>
          <w:bCs/>
          <w:rtl/>
          <w:lang w:bidi="fa-IR"/>
        </w:rPr>
        <w:t>۲–۵</w:t>
      </w:r>
      <w:r>
        <w:rPr>
          <w:b/>
          <w:bCs/>
          <w:rtl/>
        </w:rPr>
        <w:t xml:space="preserve"> روز</w:t>
      </w:r>
      <w:r>
        <w:rPr>
          <w:rtl/>
        </w:rPr>
        <w:t xml:space="preserve"> به‌آرامی تبخیر شود.</w:t>
      </w:r>
    </w:p>
    <w:p w14:paraId="6C155061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در جریان روزها، روی نخ و دیواره‌های گیلاس </w:t>
      </w:r>
      <w:r>
        <w:rPr>
          <w:b/>
          <w:bCs/>
          <w:rtl/>
        </w:rPr>
        <w:t>بلورهای نمک</w:t>
      </w:r>
      <w:r>
        <w:rPr>
          <w:rtl/>
        </w:rPr>
        <w:t xml:space="preserve"> شروع به تشکیل‌شدن می‌کنند.</w:t>
      </w:r>
    </w:p>
    <w:p w14:paraId="08B97A59" w14:textId="77777777" w:rsidR="005B6A7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اختیاری</w:t>
      </w:r>
    </w:p>
    <w:p w14:paraId="4E976B64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قبل از شروع، </w:t>
      </w:r>
      <w:r>
        <w:rPr>
          <w:b/>
          <w:bCs/>
          <w:rtl/>
        </w:rPr>
        <w:t>کتلهٔ (جرم) گیلاس خالی</w:t>
      </w:r>
      <w:r>
        <w:rPr>
          <w:rtl/>
        </w:rPr>
        <w:t xml:space="preserve"> را با ترازو اندازه بگیرید و یادداشت کنید.</w:t>
      </w:r>
    </w:p>
    <w:p w14:paraId="21FFCAF9" w14:textId="77777777" w:rsidR="005B6A7A" w:rsidRDefault="00000000">
      <w:pPr>
        <w:numPr>
          <w:ilvl w:val="1"/>
          <w:numId w:val="2"/>
        </w:numPr>
        <w:bidi/>
      </w:pPr>
      <w:r>
        <w:rPr>
          <w:rtl/>
        </w:rPr>
        <w:t xml:space="preserve">بعد از تشکیل کریستال‌ها، </w:t>
      </w:r>
      <w:r>
        <w:rPr>
          <w:b/>
          <w:bCs/>
          <w:rtl/>
        </w:rPr>
        <w:t>کتلهٔ گیلاس + بلورها</w:t>
      </w:r>
      <w:r>
        <w:rPr>
          <w:rtl/>
        </w:rPr>
        <w:t xml:space="preserve"> را دوباره اندازه بگیرید تا بفهمید چند گرام نمک به شکل بلور تشکیل شده است.</w:t>
      </w:r>
    </w:p>
    <w:p w14:paraId="6D1A7EA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111F3E7" wp14:editId="38C6D337">
                <wp:extent cx="39831007" cy="1271"/>
                <wp:effectExtent l="0" t="0" r="8893" b="24129"/>
                <wp:docPr id="733735080" name="Horizontal Lin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1007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85E1480" id="Horizontal Line 39" o:spid="_x0000_s1026" style="width:3136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C79E8D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 (چیزهایی که شاگرد باید ببیند)</w:t>
      </w:r>
    </w:p>
    <w:p w14:paraId="5BE58872" w14:textId="77777777" w:rsidR="005B6A7A" w:rsidRDefault="00000000">
      <w:pPr>
        <w:numPr>
          <w:ilvl w:val="0"/>
          <w:numId w:val="3"/>
        </w:numPr>
        <w:bidi/>
      </w:pPr>
      <w:r>
        <w:rPr>
          <w:rtl/>
        </w:rPr>
        <w:t>در روزهای اول، تنها محلول شفاف دیده می‌شود.</w:t>
      </w:r>
    </w:p>
    <w:p w14:paraId="0FB0542F" w14:textId="77777777" w:rsidR="005B6A7A" w:rsidRDefault="00000000">
      <w:pPr>
        <w:numPr>
          <w:ilvl w:val="0"/>
          <w:numId w:val="3"/>
        </w:numPr>
        <w:bidi/>
      </w:pPr>
      <w:r>
        <w:rPr>
          <w:rtl/>
        </w:rPr>
        <w:t xml:space="preserve">بعد از مدتی، ذرات جامد به شکل </w:t>
      </w:r>
      <w:r>
        <w:rPr>
          <w:b/>
          <w:bCs/>
          <w:rtl/>
        </w:rPr>
        <w:t>بلورهای کوچک و منظم</w:t>
      </w:r>
      <w:r>
        <w:rPr>
          <w:rtl/>
        </w:rPr>
        <w:t xml:space="preserve"> روی نخ و دیوارهٔ گیلاس ظاهر می‌شوند.</w:t>
      </w:r>
    </w:p>
    <w:p w14:paraId="7A9A4F96" w14:textId="77777777" w:rsidR="005B6A7A" w:rsidRDefault="00000000">
      <w:pPr>
        <w:numPr>
          <w:ilvl w:val="0"/>
          <w:numId w:val="3"/>
        </w:numPr>
        <w:bidi/>
      </w:pPr>
      <w:r>
        <w:rPr>
          <w:rtl/>
        </w:rPr>
        <w:t xml:space="preserve">هرقدر تبخیر </w:t>
      </w:r>
      <w:r>
        <w:rPr>
          <w:b/>
          <w:bCs/>
          <w:rtl/>
        </w:rPr>
        <w:t>آهسته‌تر و آرام‌تر</w:t>
      </w:r>
      <w:r>
        <w:rPr>
          <w:rtl/>
        </w:rPr>
        <w:t xml:space="preserve"> باشد، بلورها معمولاً </w:t>
      </w:r>
      <w:r>
        <w:rPr>
          <w:b/>
          <w:bCs/>
          <w:rtl/>
        </w:rPr>
        <w:t>بزرگ‌تر و منظم‌تر</w:t>
      </w:r>
      <w:r>
        <w:rPr>
          <w:rtl/>
        </w:rPr>
        <w:t xml:space="preserve"> می‌شوند.</w:t>
      </w:r>
    </w:p>
    <w:p w14:paraId="0CEC1665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EA1A6D8" wp14:editId="5A8A7958">
                <wp:extent cx="41614728" cy="1271"/>
                <wp:effectExtent l="0" t="0" r="15872" b="24129"/>
                <wp:docPr id="1859709525" name="Horizontal Lin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A0D9EC2" id="Horizontal Line 4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823DF8E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تحلیل و نتیجه‌گیری</w:t>
      </w:r>
    </w:p>
    <w:p w14:paraId="734433A2" w14:textId="77777777" w:rsidR="005B6A7A" w:rsidRDefault="00000000">
      <w:pPr>
        <w:numPr>
          <w:ilvl w:val="0"/>
          <w:numId w:val="4"/>
        </w:numPr>
        <w:bidi/>
      </w:pPr>
      <w:r>
        <w:rPr>
          <w:rtl/>
        </w:rPr>
        <w:t xml:space="preserve">وقتی آب از محلول اشباع </w:t>
      </w:r>
      <w:r>
        <w:rPr>
          <w:b/>
          <w:bCs/>
          <w:rtl/>
        </w:rPr>
        <w:t>تبخیر</w:t>
      </w:r>
      <w:r>
        <w:rPr>
          <w:rtl/>
        </w:rPr>
        <w:t xml:space="preserve"> می‌شود، یون‌های نمک دوباره در کنار هم </w:t>
      </w:r>
      <w:r>
        <w:rPr>
          <w:b/>
          <w:bCs/>
          <w:rtl/>
        </w:rPr>
        <w:t>شبکهٔ منظم جامد</w:t>
      </w:r>
      <w:r>
        <w:rPr>
          <w:rtl/>
        </w:rPr>
        <w:t xml:space="preserve"> می‌سازند و به شکل بلور درمی‌آیند.</w:t>
      </w:r>
    </w:p>
    <w:p w14:paraId="1A7DC105" w14:textId="77777777" w:rsidR="005B6A7A" w:rsidRDefault="00000000">
      <w:pPr>
        <w:numPr>
          <w:ilvl w:val="0"/>
          <w:numId w:val="4"/>
        </w:numPr>
        <w:bidi/>
      </w:pPr>
      <w:r>
        <w:rPr>
          <w:rtl/>
        </w:rPr>
        <w:t xml:space="preserve">این آزمایش نشان می‌دهد که چگونه می‌توان از یک </w:t>
      </w:r>
      <w:r>
        <w:rPr>
          <w:b/>
          <w:bCs/>
          <w:rtl/>
        </w:rPr>
        <w:t>محلول نمک محلول در آب</w:t>
      </w:r>
      <w:r>
        <w:rPr>
          <w:rtl/>
        </w:rPr>
        <w:t xml:space="preserve">، یک </w:t>
      </w:r>
      <w:r>
        <w:rPr>
          <w:b/>
          <w:bCs/>
          <w:rtl/>
        </w:rPr>
        <w:t>نمک خالص و خشک</w:t>
      </w:r>
      <w:r>
        <w:rPr>
          <w:rtl/>
        </w:rPr>
        <w:t xml:space="preserve"> تهیه کرد.</w:t>
      </w:r>
    </w:p>
    <w:p w14:paraId="65629755" w14:textId="77777777" w:rsidR="005B6A7A" w:rsidRDefault="00000000">
      <w:pPr>
        <w:numPr>
          <w:ilvl w:val="0"/>
          <w:numId w:val="4"/>
        </w:numPr>
        <w:bidi/>
      </w:pPr>
      <w:r>
        <w:rPr>
          <w:rtl/>
        </w:rPr>
        <w:t>شاگرد می‌تواند در نتیجه‌گیری خود به این پرسش پاسخ بدهد:</w:t>
      </w:r>
    </w:p>
    <w:p w14:paraId="125492C4" w14:textId="77777777" w:rsidR="005B6A7A" w:rsidRDefault="00000000">
      <w:pPr>
        <w:bidi/>
      </w:pPr>
      <w:r>
        <w:rPr>
          <w:rtl/>
        </w:rPr>
        <w:t>"چرا بلورها فقط بعد از مدتی ظاهر می‌شوند و فوراً بعد از حل‌کردن نمک دیده نمی‌شوند؟"</w:t>
      </w:r>
    </w:p>
    <w:p w14:paraId="518F187B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D5E0CBF" wp14:editId="6C1BC4D0">
                <wp:extent cx="41614728" cy="1271"/>
                <wp:effectExtent l="0" t="0" r="15872" b="24129"/>
                <wp:docPr id="969945921" name="Horizontal Li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D01BAC1" id="Horizontal Line 4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79AB181F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33C95D9D" w14:textId="77777777" w:rsidR="005B6A7A" w:rsidRDefault="00000000">
      <w:pPr>
        <w:numPr>
          <w:ilvl w:val="0"/>
          <w:numId w:val="5"/>
        </w:numPr>
        <w:bidi/>
      </w:pPr>
      <w:r>
        <w:rPr>
          <w:rtl/>
        </w:rPr>
        <w:t xml:space="preserve">در کار کردن با </w:t>
      </w:r>
      <w:r>
        <w:rPr>
          <w:b/>
          <w:bCs/>
          <w:rtl/>
        </w:rPr>
        <w:t>آب جوش</w:t>
      </w:r>
      <w:r>
        <w:rPr>
          <w:rtl/>
        </w:rPr>
        <w:t xml:space="preserve"> احتیاط کنید تا دست یا صورت نسوزد.</w:t>
      </w:r>
    </w:p>
    <w:p w14:paraId="4F192FB8" w14:textId="77777777" w:rsidR="005B6A7A" w:rsidRDefault="00000000">
      <w:pPr>
        <w:numPr>
          <w:ilvl w:val="0"/>
          <w:numId w:val="5"/>
        </w:numPr>
        <w:bidi/>
      </w:pPr>
      <w:r>
        <w:rPr>
          <w:rtl/>
        </w:rPr>
        <w:lastRenderedPageBreak/>
        <w:t xml:space="preserve">بهتر است گرم‌کردن آب با </w:t>
      </w:r>
      <w:r>
        <w:rPr>
          <w:b/>
          <w:bCs/>
          <w:rtl/>
        </w:rPr>
        <w:t>نظارت یک بزرگسال/معلم</w:t>
      </w:r>
      <w:r>
        <w:rPr>
          <w:rtl/>
        </w:rPr>
        <w:t xml:space="preserve"> انجام شود.</w:t>
      </w:r>
    </w:p>
    <w:p w14:paraId="14487DF6" w14:textId="77777777" w:rsidR="005B6A7A" w:rsidRDefault="00000000">
      <w:pPr>
        <w:numPr>
          <w:ilvl w:val="0"/>
          <w:numId w:val="5"/>
        </w:numPr>
        <w:bidi/>
      </w:pPr>
      <w:r>
        <w:rPr>
          <w:rtl/>
        </w:rPr>
        <w:t xml:space="preserve">محلول و بلور نمک که در جریان تجربه استفاده شده، برای </w:t>
      </w:r>
      <w:r>
        <w:rPr>
          <w:b/>
          <w:bCs/>
          <w:rtl/>
        </w:rPr>
        <w:t>خوردن</w:t>
      </w:r>
      <w:r>
        <w:rPr>
          <w:rtl/>
        </w:rPr>
        <w:t xml:space="preserve"> در نظر گرفته نشده است (به عنوان نمونهٔ درسی است، نه مواد غذایی).</w:t>
      </w:r>
    </w:p>
    <w:p w14:paraId="3C151139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05A6012" wp14:editId="2624336F">
                <wp:extent cx="41614728" cy="1271"/>
                <wp:effectExtent l="0" t="0" r="15872" b="24129"/>
                <wp:docPr id="1717786779" name="Horizontal Li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00F694A" id="Horizontal Line 4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F427CCB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گزارش‌دهی شاگرد (چیزهایی که باید در دفتر بنویسند)</w:t>
      </w:r>
    </w:p>
    <w:p w14:paraId="04BA3D5C" w14:textId="77777777" w:rsidR="005B6A7A" w:rsidRDefault="00000000">
      <w:pPr>
        <w:bidi/>
      </w:pPr>
      <w:r>
        <w:rPr>
          <w:rtl/>
        </w:rPr>
        <w:t>هر شاگرد برای این تجربه باید موارد زیر را در کاپی/دفتر خود بنویسد:</w:t>
      </w:r>
    </w:p>
    <w:p w14:paraId="77D09C14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>عنوان تجربه:</w:t>
      </w:r>
      <w:r>
        <w:br/>
      </w:r>
      <w:r>
        <w:rPr>
          <w:rtl/>
        </w:rPr>
        <w:t>"ساخت بلور نمک خوراکه از محلول اشباع"</w:t>
      </w:r>
    </w:p>
    <w:p w14:paraId="1900AB2C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>هدف آزمایش</w:t>
      </w:r>
      <w:r>
        <w:rPr>
          <w:rtl/>
        </w:rPr>
        <w:t xml:space="preserve"> </w:t>
      </w:r>
    </w:p>
    <w:p w14:paraId="49B36CDC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>لیست مواد لازم</w:t>
      </w:r>
    </w:p>
    <w:p w14:paraId="0363FE68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 xml:space="preserve">طرز کار </w:t>
      </w:r>
      <w:r>
        <w:rPr>
          <w:rtl/>
        </w:rPr>
        <w:t xml:space="preserve">(به صورت نکته‌وار </w:t>
      </w:r>
      <w:r>
        <w:rPr>
          <w:rtl/>
          <w:lang w:bidi="fa-IR"/>
        </w:rPr>
        <w:t>۱</w:t>
      </w:r>
      <w:r>
        <w:rPr>
          <w:rtl/>
        </w:rPr>
        <w:t xml:space="preserve">، </w:t>
      </w:r>
      <w:r>
        <w:rPr>
          <w:rtl/>
          <w:lang w:bidi="fa-IR"/>
        </w:rPr>
        <w:t>۲</w:t>
      </w:r>
      <w:r>
        <w:rPr>
          <w:rtl/>
        </w:rPr>
        <w:t xml:space="preserve">، </w:t>
      </w:r>
      <w:r>
        <w:rPr>
          <w:rtl/>
          <w:lang w:bidi="fa-IR"/>
        </w:rPr>
        <w:t>۳…)</w:t>
      </w:r>
    </w:p>
    <w:p w14:paraId="2E237E06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>مشاهدات:</w:t>
      </w:r>
    </w:p>
    <w:p w14:paraId="22A68665" w14:textId="77777777" w:rsidR="005B6A7A" w:rsidRDefault="00000000">
      <w:pPr>
        <w:numPr>
          <w:ilvl w:val="1"/>
          <w:numId w:val="6"/>
        </w:numPr>
        <w:bidi/>
      </w:pPr>
      <w:r>
        <w:rPr>
          <w:rtl/>
        </w:rPr>
        <w:t>زمان تقریبی شروع تشکیل بلورها</w:t>
      </w:r>
    </w:p>
    <w:p w14:paraId="697E9ED7" w14:textId="77777777" w:rsidR="005B6A7A" w:rsidRDefault="00000000">
      <w:pPr>
        <w:numPr>
          <w:ilvl w:val="1"/>
          <w:numId w:val="6"/>
        </w:numPr>
        <w:bidi/>
      </w:pPr>
      <w:r>
        <w:rPr>
          <w:rtl/>
        </w:rPr>
        <w:t>شکل، رنگ و اندازهٔ بلورها (با رسم شکل)</w:t>
      </w:r>
    </w:p>
    <w:p w14:paraId="39A08941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>نتیجه‌گیری:</w:t>
      </w:r>
      <w:r>
        <w:br/>
      </w:r>
      <w:r>
        <w:rPr>
          <w:rtl/>
          <w:lang w:bidi="fa-IR"/>
        </w:rPr>
        <w:t>۲–۳</w:t>
      </w:r>
      <w:r>
        <w:rPr>
          <w:rtl/>
        </w:rPr>
        <w:t xml:space="preserve"> جمله دربارهٔ این‌که چگونه تبخیر باعث تشکیل بلور می‌شود.</w:t>
      </w:r>
    </w:p>
    <w:p w14:paraId="5EBE52B6" w14:textId="77777777" w:rsidR="005B6A7A" w:rsidRDefault="00000000">
      <w:pPr>
        <w:numPr>
          <w:ilvl w:val="0"/>
          <w:numId w:val="6"/>
        </w:numPr>
        <w:bidi/>
      </w:pPr>
      <w:r>
        <w:rPr>
          <w:b/>
          <w:bCs/>
          <w:rtl/>
        </w:rPr>
        <w:t>اگر ترازو استفاده شده:</w:t>
      </w:r>
    </w:p>
    <w:p w14:paraId="4677F0A0" w14:textId="77777777" w:rsidR="005B6A7A" w:rsidRDefault="00000000">
      <w:pPr>
        <w:numPr>
          <w:ilvl w:val="1"/>
          <w:numId w:val="6"/>
        </w:numPr>
        <w:bidi/>
      </w:pPr>
      <w:r>
        <w:rPr>
          <w:rtl/>
        </w:rPr>
        <w:t>جرم نمک اولیه (تقریبی)</w:t>
      </w:r>
    </w:p>
    <w:p w14:paraId="0257022B" w14:textId="77777777" w:rsidR="005B6A7A" w:rsidRDefault="00000000">
      <w:pPr>
        <w:numPr>
          <w:ilvl w:val="1"/>
          <w:numId w:val="6"/>
        </w:numPr>
        <w:bidi/>
      </w:pPr>
      <w:r>
        <w:rPr>
          <w:rtl/>
        </w:rPr>
        <w:t>جرم نهایی بلورها</w:t>
      </w:r>
    </w:p>
    <w:p w14:paraId="5EFAEF81" w14:textId="77777777" w:rsidR="005B6A7A" w:rsidRDefault="005B6A7A">
      <w:pPr>
        <w:bidi/>
      </w:pPr>
    </w:p>
    <w:p w14:paraId="5BC3176F" w14:textId="77777777" w:rsidR="005B6A7A" w:rsidRDefault="005B6A7A">
      <w:pPr>
        <w:bidi/>
      </w:pPr>
    </w:p>
    <w:p w14:paraId="6666D98F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۲: </w:t>
      </w:r>
      <w:r>
        <w:rPr>
          <w:rtl/>
        </w:rPr>
        <w:t>خنثی‌سازی اسید و قلیا (نسخهٔ سادهٔ تیتراسیون خانگی)</w:t>
      </w:r>
    </w:p>
    <w:p w14:paraId="12B533CB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مرتبط: </w:t>
      </w:r>
    </w:p>
    <w:p w14:paraId="4C90BB5A" w14:textId="77777777" w:rsidR="005B6A7A" w:rsidRDefault="00000000">
      <w:pPr>
        <w:bidi/>
      </w:pPr>
      <w:hyperlink r:id="rId9" w:history="1">
        <w:r>
          <w:t xml:space="preserve"> </w:t>
        </w:r>
        <w:r>
          <w:rPr>
            <w:rStyle w:val="Hyperlink"/>
          </w:rPr>
          <w:t>https://www.youtube.com/watch?v=vn3Rx3g1VPk ical (Triple</w:t>
        </w:r>
        <w:r>
          <w:rPr>
            <w:rStyle w:val="Hyperlink"/>
            <w:rtl/>
          </w:rPr>
          <w:t>)</w:t>
        </w:r>
      </w:hyperlink>
      <w:r>
        <w:rPr>
          <w:rtl/>
        </w:rPr>
        <w:t xml:space="preserve"> </w:t>
      </w:r>
      <w:r>
        <w:rPr>
          <w:noProof/>
          <w:rtl/>
        </w:rPr>
        <mc:AlternateContent>
          <mc:Choice Requires="wps">
            <w:drawing>
              <wp:inline distT="0" distB="0" distL="0" distR="0" wp14:anchorId="55D5F933" wp14:editId="0CC5F385">
                <wp:extent cx="41614728" cy="1271"/>
                <wp:effectExtent l="0" t="0" r="15872" b="24129"/>
                <wp:docPr id="1257722043" name="Horizontal Lin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F8B311F" id="Horizontal Line 12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77045E8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5936C9CB" w14:textId="77777777" w:rsidR="005B6A7A" w:rsidRDefault="00000000">
      <w:pPr>
        <w:bidi/>
      </w:pPr>
      <w:r>
        <w:rPr>
          <w:rtl/>
        </w:rPr>
        <w:t xml:space="preserve">شاگرد یاد بگیرد که چگونه می‌توان یک </w:t>
      </w:r>
      <w:r>
        <w:rPr>
          <w:b/>
          <w:bCs/>
          <w:rtl/>
        </w:rPr>
        <w:t>اسید</w:t>
      </w:r>
      <w:r>
        <w:rPr>
          <w:rtl/>
        </w:rPr>
        <w:t xml:space="preserve"> و یک </w:t>
      </w:r>
      <w:r>
        <w:rPr>
          <w:b/>
          <w:bCs/>
          <w:rtl/>
        </w:rPr>
        <w:t>قلیا</w:t>
      </w:r>
      <w:r>
        <w:rPr>
          <w:rtl/>
        </w:rPr>
        <w:t xml:space="preserve"> را با هم </w:t>
      </w:r>
      <w:r>
        <w:rPr>
          <w:b/>
          <w:bCs/>
          <w:rtl/>
        </w:rPr>
        <w:t>خنثی</w:t>
      </w:r>
      <w:r>
        <w:rPr>
          <w:rtl/>
        </w:rPr>
        <w:t xml:space="preserve"> کرد و نتیجۀ واکنش را مشاهده نمود.</w:t>
      </w:r>
      <w:r>
        <w:br/>
      </w:r>
      <w:r>
        <w:rPr>
          <w:rtl/>
        </w:rPr>
        <w:t>این آزمایش مفهوم‌های مهم زیر را آموزش می‌دهد:</w:t>
      </w:r>
    </w:p>
    <w:p w14:paraId="25E85BE5" w14:textId="77777777" w:rsidR="005B6A7A" w:rsidRDefault="00000000">
      <w:pPr>
        <w:numPr>
          <w:ilvl w:val="0"/>
          <w:numId w:val="7"/>
        </w:numPr>
        <w:bidi/>
      </w:pPr>
      <w:r>
        <w:rPr>
          <w:b/>
          <w:bCs/>
          <w:rtl/>
        </w:rPr>
        <w:lastRenderedPageBreak/>
        <w:t>محیط اسیدی، قلیایی و خنثی</w:t>
      </w:r>
    </w:p>
    <w:p w14:paraId="5E1A304A" w14:textId="77777777" w:rsidR="005B6A7A" w:rsidRDefault="00000000">
      <w:pPr>
        <w:numPr>
          <w:ilvl w:val="0"/>
          <w:numId w:val="7"/>
        </w:numPr>
        <w:bidi/>
      </w:pPr>
      <w:r>
        <w:rPr>
          <w:b/>
          <w:bCs/>
          <w:rtl/>
        </w:rPr>
        <w:t xml:space="preserve">واکنش بین اسید و قلیا </w:t>
      </w:r>
      <w:r>
        <w:rPr>
          <w:rFonts w:ascii="Arial" w:hAnsi="Arial"/>
          <w:b/>
          <w:bCs/>
          <w:rtl/>
        </w:rPr>
        <w:t>←</w:t>
      </w:r>
      <w:r>
        <w:rPr>
          <w:b/>
          <w:bCs/>
          <w:rtl/>
        </w:rPr>
        <w:t xml:space="preserve"> تولید نمک + آب + گاز </w:t>
      </w:r>
      <w:r>
        <w:rPr>
          <w:b/>
          <w:bCs/>
        </w:rPr>
        <w:t>CO₂</w:t>
      </w:r>
      <w:r>
        <w:rPr>
          <w:b/>
          <w:bCs/>
          <w:rtl/>
        </w:rPr>
        <w:t xml:space="preserve"> (در صورت استفاده از بیکینگ ‌سودا)</w:t>
      </w:r>
    </w:p>
    <w:p w14:paraId="2DBB6764" w14:textId="77777777" w:rsidR="005B6A7A" w:rsidRDefault="00000000">
      <w:pPr>
        <w:numPr>
          <w:ilvl w:val="0"/>
          <w:numId w:val="7"/>
        </w:numPr>
        <w:bidi/>
      </w:pPr>
      <w:r>
        <w:rPr>
          <w:rtl/>
        </w:rPr>
        <w:t xml:space="preserve">درک عملی از </w:t>
      </w:r>
      <w:r>
        <w:rPr>
          <w:b/>
          <w:bCs/>
        </w:rPr>
        <w:t>pH</w:t>
      </w:r>
      <w:r>
        <w:rPr>
          <w:rtl/>
        </w:rPr>
        <w:t xml:space="preserve"> و تغییر رنگ شاخص‌ها (در این نسخه از شاخص‌های خانگی استفاده می‌کنیم).</w:t>
      </w:r>
    </w:p>
    <w:p w14:paraId="097A3F5F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11BEE90" wp14:editId="479BDB76">
                <wp:extent cx="41614728" cy="1271"/>
                <wp:effectExtent l="0" t="0" r="15872" b="24129"/>
                <wp:docPr id="781508268" name="Horizontal Lin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0571173" id="Horizontal Line 12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1DDE36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</w:t>
      </w:r>
    </w:p>
    <w:p w14:paraId="28698943" w14:textId="77777777" w:rsidR="005B6A7A" w:rsidRDefault="00000000">
      <w:pPr>
        <w:bidi/>
      </w:pPr>
      <w:r>
        <w:rPr>
          <w:rtl/>
        </w:rPr>
        <w:t>مواد همه در خانه قابل تهیه است:</w:t>
      </w:r>
    </w:p>
    <w:p w14:paraId="73C39492" w14:textId="77777777" w:rsidR="005B6A7A" w:rsidRDefault="00000000">
      <w:pPr>
        <w:bidi/>
      </w:pPr>
      <w:r>
        <w:rPr>
          <w:b/>
          <w:bCs/>
          <w:rtl/>
        </w:rPr>
        <w:t>برای اسید:</w:t>
      </w:r>
    </w:p>
    <w:p w14:paraId="31279EF3" w14:textId="77777777" w:rsidR="005B6A7A" w:rsidRDefault="00000000">
      <w:pPr>
        <w:numPr>
          <w:ilvl w:val="0"/>
          <w:numId w:val="8"/>
        </w:numPr>
        <w:bidi/>
      </w:pPr>
      <w:r>
        <w:rPr>
          <w:noProof/>
          <w:rtl/>
        </w:rPr>
        <w:drawing>
          <wp:anchor distT="0" distB="0" distL="114300" distR="114300" simplePos="0" relativeHeight="251658752" behindDoc="0" locked="0" layoutInCell="1" allowOverlap="1" wp14:anchorId="413F0CD8" wp14:editId="2ADC7F2E">
            <wp:simplePos x="0" y="0"/>
            <wp:positionH relativeFrom="margin">
              <wp:posOffset>220983</wp:posOffset>
            </wp:positionH>
            <wp:positionV relativeFrom="paragraph">
              <wp:posOffset>24761</wp:posOffset>
            </wp:positionV>
            <wp:extent cx="2545076" cy="2545076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628386723" name="Picture 3" descr="Red cabbage pH indicator - Stock Image - C026/7873 - Science Photo Libr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76" cy="2545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rtl/>
        </w:rPr>
        <w:t>سرکه سفید</w:t>
      </w:r>
      <w:r>
        <w:rPr>
          <w:rtl/>
        </w:rPr>
        <w:t xml:space="preserve"> (سرکهٔ خانگی = اسید اسیتیک ضعیف)</w:t>
      </w:r>
    </w:p>
    <w:p w14:paraId="58099822" w14:textId="77777777" w:rsidR="005B6A7A" w:rsidRDefault="00000000">
      <w:pPr>
        <w:bidi/>
      </w:pPr>
      <w:r>
        <w:rPr>
          <w:b/>
          <w:bCs/>
          <w:rtl/>
        </w:rPr>
        <w:t>برای قلیا:</w:t>
      </w:r>
    </w:p>
    <w:p w14:paraId="031E319D" w14:textId="77777777" w:rsidR="005B6A7A" w:rsidRDefault="00000000">
      <w:pPr>
        <w:numPr>
          <w:ilvl w:val="0"/>
          <w:numId w:val="9"/>
        </w:numPr>
        <w:bidi/>
      </w:pPr>
      <w:r>
        <w:rPr>
          <w:b/>
          <w:bCs/>
          <w:rtl/>
        </w:rPr>
        <w:t>پودر بیکینگ‌سودا</w:t>
      </w:r>
      <w:r>
        <w:rPr>
          <w:rtl/>
        </w:rPr>
        <w:t xml:space="preserve"> یا </w:t>
      </w:r>
      <w:r>
        <w:rPr>
          <w:b/>
          <w:bCs/>
          <w:rtl/>
        </w:rPr>
        <w:t>جوش‌شیرین</w:t>
      </w:r>
    </w:p>
    <w:p w14:paraId="3861FEAC" w14:textId="77777777" w:rsidR="005B6A7A" w:rsidRDefault="00000000">
      <w:pPr>
        <w:bidi/>
      </w:pPr>
      <w:r>
        <w:rPr>
          <w:b/>
          <w:bCs/>
          <w:rtl/>
        </w:rPr>
        <w:t>سایر وسایل:</w:t>
      </w:r>
    </w:p>
    <w:p w14:paraId="2273CD87" w14:textId="77777777" w:rsidR="005B6A7A" w:rsidRDefault="00000000">
      <w:pPr>
        <w:numPr>
          <w:ilvl w:val="0"/>
          <w:numId w:val="10"/>
        </w:numPr>
        <w:bidi/>
      </w:pPr>
      <w:r>
        <w:rPr>
          <w:rtl/>
        </w:rPr>
        <w:t>سه پیالهٔ شیشه‌ای یا پلاستیکی</w:t>
      </w:r>
    </w:p>
    <w:p w14:paraId="4FA071A2" w14:textId="77777777" w:rsidR="005B6A7A" w:rsidRDefault="00000000">
      <w:pPr>
        <w:numPr>
          <w:ilvl w:val="0"/>
          <w:numId w:val="10"/>
        </w:numPr>
        <w:bidi/>
      </w:pPr>
      <w:r>
        <w:rPr>
          <w:rtl/>
        </w:rPr>
        <w:t>قاشق چای‌خوری</w:t>
      </w:r>
    </w:p>
    <w:p w14:paraId="59343987" w14:textId="77777777" w:rsidR="005B6A7A" w:rsidRDefault="00000000">
      <w:pPr>
        <w:numPr>
          <w:ilvl w:val="0"/>
          <w:numId w:val="10"/>
        </w:numPr>
        <w:bidi/>
      </w:pPr>
      <w:r>
        <w:rPr>
          <w:rtl/>
        </w:rPr>
        <w:t>قطره‌چکان (در صورت نبود، نوک قاشق کافی است)</w:t>
      </w:r>
    </w:p>
    <w:p w14:paraId="438FDC8A" w14:textId="77777777" w:rsidR="005B6A7A" w:rsidRDefault="00000000">
      <w:pPr>
        <w:numPr>
          <w:ilvl w:val="0"/>
          <w:numId w:val="10"/>
        </w:numPr>
        <w:bidi/>
      </w:pPr>
      <w:r>
        <w:rPr>
          <w:rtl/>
        </w:rPr>
        <w:t>آب</w:t>
      </w:r>
    </w:p>
    <w:p w14:paraId="010C7493" w14:textId="77777777" w:rsidR="005B6A7A" w:rsidRDefault="00000000">
      <w:pPr>
        <w:numPr>
          <w:ilvl w:val="0"/>
          <w:numId w:val="10"/>
        </w:numPr>
        <w:bidi/>
      </w:pPr>
      <w:r>
        <w:rPr>
          <w:rtl/>
        </w:rPr>
        <w:t xml:space="preserve">کاغذ </w:t>
      </w:r>
      <w:r>
        <w:t>pH</w:t>
      </w:r>
      <w:r>
        <w:rPr>
          <w:rtl/>
        </w:rPr>
        <w:t xml:space="preserve"> اگر موجود باشد (اختیاری)</w:t>
      </w:r>
    </w:p>
    <w:p w14:paraId="55E0E818" w14:textId="77777777" w:rsidR="005B6A7A" w:rsidRDefault="00000000">
      <w:pPr>
        <w:numPr>
          <w:ilvl w:val="0"/>
          <w:numId w:val="10"/>
        </w:numPr>
        <w:bidi/>
      </w:pPr>
      <w:r>
        <w:rPr>
          <w:b/>
          <w:bCs/>
          <w:rtl/>
        </w:rPr>
        <w:t>شاخص طبیعی</w:t>
      </w:r>
      <w:r>
        <w:rPr>
          <w:rtl/>
        </w:rPr>
        <w:t>:</w:t>
      </w:r>
    </w:p>
    <w:p w14:paraId="3034BF81" w14:textId="77777777" w:rsidR="005B6A7A" w:rsidRDefault="00000000">
      <w:pPr>
        <w:numPr>
          <w:ilvl w:val="1"/>
          <w:numId w:val="10"/>
        </w:numPr>
        <w:bidi/>
      </w:pPr>
      <w:r>
        <w:rPr>
          <w:rtl/>
        </w:rPr>
        <w:t xml:space="preserve">چای سیاه غلیظ </w:t>
      </w:r>
      <w:r>
        <w:rPr>
          <w:b/>
          <w:bCs/>
          <w:rtl/>
        </w:rPr>
        <w:t>یا</w:t>
      </w:r>
    </w:p>
    <w:p w14:paraId="72A3948C" w14:textId="77777777" w:rsidR="005B6A7A" w:rsidRDefault="00000000">
      <w:pPr>
        <w:numPr>
          <w:ilvl w:val="1"/>
          <w:numId w:val="10"/>
        </w:numPr>
        <w:bidi/>
      </w:pPr>
      <w:r>
        <w:rPr>
          <w:rtl/>
        </w:rPr>
        <w:t xml:space="preserve">آب کلم بنفش (هر دو به‌عنوان </w:t>
      </w:r>
      <w:r>
        <w:t>indicator</w:t>
      </w:r>
      <w:r>
        <w:rPr>
          <w:rtl/>
        </w:rPr>
        <w:t xml:space="preserve"> عمل می‌کنند)</w:t>
      </w:r>
    </w:p>
    <w:p w14:paraId="0886B327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807D0D7" wp14:editId="0EE3ACBD">
                <wp:extent cx="39831007" cy="1271"/>
                <wp:effectExtent l="0" t="0" r="8893" b="24129"/>
                <wp:docPr id="1628446384" name="Horizontal Lin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1007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9F99128" id="Horizontal Line 123" o:spid="_x0000_s1026" style="width:3136.3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2938F0C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(مرحله به مرحله)</w:t>
      </w:r>
    </w:p>
    <w:p w14:paraId="61E39BD2" w14:textId="77777777" w:rsidR="005B6A7A" w:rsidRDefault="00000000">
      <w:pPr>
        <w:bidi/>
      </w:pPr>
      <w:r>
        <w:rPr>
          <w:b/>
          <w:bCs/>
          <w:rtl/>
          <w:lang w:bidi="fa-IR"/>
        </w:rPr>
        <w:t>۱. آماده‌سازی شاخص ( (</w:t>
      </w:r>
      <w:r>
        <w:rPr>
          <w:b/>
          <w:bCs/>
        </w:rPr>
        <w:t>Indicator</w:t>
      </w:r>
      <w:r>
        <w:rPr>
          <w:b/>
          <w:bCs/>
          <w:rtl/>
          <w:lang w:bidi="fa-IR"/>
        </w:rPr>
        <w:t xml:space="preserve">  </w:t>
      </w:r>
    </w:p>
    <w:p w14:paraId="73DDA6AC" w14:textId="77777777" w:rsidR="005B6A7A" w:rsidRDefault="00000000">
      <w:pPr>
        <w:bidi/>
      </w:pPr>
      <w:r>
        <w:rPr>
          <w:rtl/>
        </w:rPr>
        <w:t>دو قاشق چای سیاه را در یک‌نیم پیالهٔ آب داغ حل کنید</w:t>
      </w:r>
      <w:r>
        <w:br/>
      </w:r>
      <w:r>
        <w:rPr>
          <w:rtl/>
        </w:rPr>
        <w:t>یا</w:t>
      </w:r>
      <w:r>
        <w:br/>
      </w:r>
      <w:r>
        <w:rPr>
          <w:rtl/>
        </w:rPr>
        <w:t>آب کلم بنفش را بجوشانید و آب بنفش آن را نگه دارید.</w:t>
      </w:r>
      <w:r>
        <w:br/>
      </w:r>
      <w:r>
        <w:rPr>
          <w:rFonts w:ascii="Arial" w:hAnsi="Arial"/>
          <w:rtl/>
        </w:rPr>
        <w:t>←</w:t>
      </w:r>
      <w:r>
        <w:rPr>
          <w:rtl/>
        </w:rPr>
        <w:t xml:space="preserve"> رنگ آن با اسید و قلیا تغییر می‌کند.</w:t>
      </w:r>
    </w:p>
    <w:p w14:paraId="194FF71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4F667FF6" wp14:editId="2A47EE24">
                <wp:extent cx="41614728" cy="1271"/>
                <wp:effectExtent l="0" t="0" r="15872" b="24129"/>
                <wp:docPr id="265716691" name="Horizontal Lin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A4036A6" id="Horizontal Line 124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BC708B2" w14:textId="77777777" w:rsidR="005B6A7A" w:rsidRDefault="00000000">
      <w:pPr>
        <w:bidi/>
      </w:pPr>
      <w:r>
        <w:rPr>
          <w:b/>
          <w:bCs/>
          <w:rtl/>
          <w:lang w:bidi="fa-IR"/>
        </w:rPr>
        <w:t>۲. آماده‌سازی محلول اسیدی</w:t>
      </w:r>
    </w:p>
    <w:p w14:paraId="0DA55841" w14:textId="77777777" w:rsidR="005B6A7A" w:rsidRDefault="00000000">
      <w:pPr>
        <w:bidi/>
      </w:pPr>
      <w:r>
        <w:rPr>
          <w:rtl/>
        </w:rPr>
        <w:lastRenderedPageBreak/>
        <w:t xml:space="preserve">در پیالهٔ اول </w:t>
      </w:r>
      <w:r>
        <w:rPr>
          <w:rtl/>
          <w:lang w:bidi="fa-IR"/>
        </w:rPr>
        <w:t>۳–۴</w:t>
      </w:r>
      <w:r>
        <w:rPr>
          <w:rtl/>
        </w:rPr>
        <w:t xml:space="preserve"> قاشق </w:t>
      </w:r>
      <w:r>
        <w:rPr>
          <w:b/>
          <w:bCs/>
          <w:rtl/>
        </w:rPr>
        <w:t>سرکه</w:t>
      </w:r>
      <w:r>
        <w:rPr>
          <w:rtl/>
        </w:rPr>
        <w:t xml:space="preserve"> بریزید.</w:t>
      </w:r>
      <w:r>
        <w:br/>
      </w:r>
      <w:r>
        <w:rPr>
          <w:rtl/>
        </w:rPr>
        <w:t>یک قاشق از شاخص اضافه کنید.</w:t>
      </w:r>
      <w:r>
        <w:br/>
      </w:r>
      <w:r>
        <w:rPr>
          <w:rFonts w:ascii="Arial" w:hAnsi="Arial"/>
          <w:rtl/>
        </w:rPr>
        <w:t>←</w:t>
      </w:r>
      <w:r>
        <w:rPr>
          <w:rtl/>
        </w:rPr>
        <w:t xml:space="preserve"> رنگ شاخص باید «اسیدی» شود.</w:t>
      </w:r>
    </w:p>
    <w:p w14:paraId="1B3762F3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4879287" wp14:editId="000D0868">
                <wp:extent cx="41614728" cy="1271"/>
                <wp:effectExtent l="0" t="0" r="15872" b="24129"/>
                <wp:docPr id="835225392" name="Horizontal Lin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2E9D6CE" id="Horizontal Line 125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6DBB3A2" w14:textId="77777777" w:rsidR="005B6A7A" w:rsidRDefault="00000000">
      <w:pPr>
        <w:bidi/>
      </w:pPr>
      <w:r>
        <w:rPr>
          <w:b/>
          <w:bCs/>
          <w:rtl/>
          <w:lang w:bidi="fa-IR"/>
        </w:rPr>
        <w:t>۳. آماده‌سازی محلول قلیایی</w:t>
      </w:r>
    </w:p>
    <w:p w14:paraId="25871FE6" w14:textId="77777777" w:rsidR="005B6A7A" w:rsidRDefault="00000000">
      <w:pPr>
        <w:bidi/>
      </w:pPr>
      <w:r>
        <w:rPr>
          <w:rtl/>
        </w:rPr>
        <w:t xml:space="preserve">در پیالهٔ دوم یک قاشق </w:t>
      </w:r>
      <w:r>
        <w:rPr>
          <w:b/>
          <w:bCs/>
          <w:rtl/>
        </w:rPr>
        <w:t>بیکینگ‌سودا</w:t>
      </w:r>
      <w:r>
        <w:rPr>
          <w:rtl/>
        </w:rPr>
        <w:t xml:space="preserve"> را در کمی آب حل کنید.</w:t>
      </w:r>
      <w:r>
        <w:br/>
      </w:r>
      <w:r>
        <w:rPr>
          <w:rtl/>
        </w:rPr>
        <w:t>یک قاشق از شاخص اضافه کنید.</w:t>
      </w:r>
      <w:r>
        <w:br/>
      </w:r>
      <w:r>
        <w:rPr>
          <w:rFonts w:ascii="Arial" w:hAnsi="Arial"/>
          <w:rtl/>
        </w:rPr>
        <w:t>←</w:t>
      </w:r>
      <w:r>
        <w:rPr>
          <w:rtl/>
        </w:rPr>
        <w:t xml:space="preserve"> رنگ شاخص باید «قلیایی» شود.</w:t>
      </w:r>
    </w:p>
    <w:p w14:paraId="4BDF906C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F083C93" wp14:editId="4A088F1F">
                <wp:extent cx="41614728" cy="1271"/>
                <wp:effectExtent l="0" t="0" r="15872" b="24129"/>
                <wp:docPr id="766859346" name="Horizontal Lin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A4ABAC1" id="Horizontal Line 12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AB45F37" w14:textId="77777777" w:rsidR="005B6A7A" w:rsidRDefault="00000000">
      <w:pPr>
        <w:bidi/>
      </w:pPr>
      <w:r>
        <w:rPr>
          <w:b/>
          <w:bCs/>
          <w:rtl/>
          <w:lang w:bidi="fa-IR"/>
        </w:rPr>
        <w:t>۴. عمل خنثی‌سازی</w:t>
      </w:r>
    </w:p>
    <w:p w14:paraId="54B5B4F8" w14:textId="77777777" w:rsidR="005B6A7A" w:rsidRDefault="00000000">
      <w:pPr>
        <w:bidi/>
      </w:pPr>
      <w:r>
        <w:rPr>
          <w:rtl/>
        </w:rPr>
        <w:t>در پیالهٔ سوم یک مقدار سرکه بریزید (نصف پیاله).</w:t>
      </w:r>
    </w:p>
    <w:p w14:paraId="59EC6ED3" w14:textId="77777777" w:rsidR="005B6A7A" w:rsidRDefault="00000000">
      <w:pPr>
        <w:bidi/>
      </w:pPr>
      <w:r>
        <w:rPr>
          <w:rtl/>
        </w:rPr>
        <w:t xml:space="preserve">اکنون </w:t>
      </w:r>
      <w:r>
        <w:rPr>
          <w:b/>
          <w:bCs/>
          <w:rtl/>
        </w:rPr>
        <w:t>به‌صورت بسیار آهسته</w:t>
      </w:r>
      <w:r>
        <w:rPr>
          <w:rtl/>
        </w:rPr>
        <w:t xml:space="preserve"> بیکینگ‌سودا را به سرکه اضافه کنید:</w:t>
      </w:r>
    </w:p>
    <w:p w14:paraId="5E648199" w14:textId="77777777" w:rsidR="005B6A7A" w:rsidRDefault="00000000">
      <w:pPr>
        <w:numPr>
          <w:ilvl w:val="0"/>
          <w:numId w:val="11"/>
        </w:numPr>
        <w:bidi/>
      </w:pPr>
      <w:r>
        <w:rPr>
          <w:rtl/>
        </w:rPr>
        <w:t xml:space="preserve">اگر خیلی سریع بریزید، </w:t>
      </w:r>
      <w:r>
        <w:rPr>
          <w:b/>
          <w:bCs/>
          <w:rtl/>
        </w:rPr>
        <w:t xml:space="preserve">گاز </w:t>
      </w:r>
      <w:r>
        <w:rPr>
          <w:b/>
          <w:bCs/>
        </w:rPr>
        <w:t>CO₂</w:t>
      </w:r>
      <w:r>
        <w:rPr>
          <w:rtl/>
        </w:rPr>
        <w:t xml:space="preserve"> به‌شدت خارج می‌شود.</w:t>
      </w:r>
    </w:p>
    <w:p w14:paraId="50CCA877" w14:textId="77777777" w:rsidR="005B6A7A" w:rsidRDefault="00000000">
      <w:pPr>
        <w:numPr>
          <w:ilvl w:val="0"/>
          <w:numId w:val="11"/>
        </w:numPr>
        <w:bidi/>
      </w:pPr>
      <w:r>
        <w:rPr>
          <w:rtl/>
        </w:rPr>
        <w:t>اگر آهسته بریزید، واکنش بهتر کنترل می‌شود.</w:t>
      </w:r>
    </w:p>
    <w:p w14:paraId="5667CDEC" w14:textId="77777777" w:rsidR="005B6A7A" w:rsidRDefault="00000000">
      <w:pPr>
        <w:bidi/>
      </w:pPr>
      <w:r>
        <w:rPr>
          <w:rtl/>
        </w:rPr>
        <w:t>تا زمانی ادامه دهید که:</w:t>
      </w:r>
    </w:p>
    <w:p w14:paraId="6753B7C4" w14:textId="77777777" w:rsidR="005B6A7A" w:rsidRDefault="00000000">
      <w:pPr>
        <w:numPr>
          <w:ilvl w:val="0"/>
          <w:numId w:val="12"/>
        </w:numPr>
        <w:bidi/>
      </w:pPr>
      <w:r>
        <w:rPr>
          <w:b/>
          <w:bCs/>
          <w:rtl/>
        </w:rPr>
        <w:t>دیگر حباب تولید نشود</w:t>
      </w:r>
    </w:p>
    <w:p w14:paraId="11BDBCA9" w14:textId="77777777" w:rsidR="005B6A7A" w:rsidRDefault="00000000">
      <w:pPr>
        <w:numPr>
          <w:ilvl w:val="0"/>
          <w:numId w:val="12"/>
        </w:numPr>
        <w:bidi/>
      </w:pPr>
      <w:r>
        <w:rPr>
          <w:rtl/>
        </w:rPr>
        <w:t>رنگ شاخص «بین اسید و قلیا» قرار گیرد</w:t>
      </w:r>
      <w:r>
        <w:br/>
      </w:r>
      <w:r>
        <w:rPr>
          <w:rtl/>
        </w:rPr>
        <w:t xml:space="preserve">→ یعنی محلول به </w:t>
      </w:r>
      <w:r>
        <w:rPr>
          <w:b/>
          <w:bCs/>
        </w:rPr>
        <w:t>pH</w:t>
      </w:r>
      <w:r>
        <w:rPr>
          <w:b/>
          <w:bCs/>
          <w:rtl/>
        </w:rPr>
        <w:t xml:space="preserve"> خنثی</w:t>
      </w:r>
      <w:r>
        <w:rPr>
          <w:rtl/>
        </w:rPr>
        <w:t xml:space="preserve"> نزدیک شده است.</w:t>
      </w:r>
    </w:p>
    <w:p w14:paraId="36FB6CCC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456776D7" wp14:editId="2D46F0EC">
                <wp:extent cx="41614728" cy="1271"/>
                <wp:effectExtent l="0" t="0" r="15872" b="24129"/>
                <wp:docPr id="92604167" name="Horizontal Lin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F03060C" id="Horizontal Line 12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68999EF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 شاگرد</w:t>
      </w:r>
    </w:p>
    <w:p w14:paraId="47E35F22" w14:textId="77777777" w:rsidR="005B6A7A" w:rsidRDefault="00000000">
      <w:pPr>
        <w:bidi/>
      </w:pPr>
      <w:r>
        <w:rPr>
          <w:rtl/>
        </w:rPr>
        <w:t>شاگرد باید موارد زیر را به‌صورت دقیق ثبت کند:</w:t>
      </w:r>
    </w:p>
    <w:p w14:paraId="78C5781C" w14:textId="77777777" w:rsidR="005B6A7A" w:rsidRDefault="00000000">
      <w:pPr>
        <w:numPr>
          <w:ilvl w:val="0"/>
          <w:numId w:val="13"/>
        </w:numPr>
        <w:bidi/>
      </w:pPr>
      <w:r>
        <w:rPr>
          <w:rtl/>
        </w:rPr>
        <w:t xml:space="preserve">در مرحلهٔ اسید: رنگ شاخص → معمولاً </w:t>
      </w:r>
      <w:r>
        <w:rPr>
          <w:b/>
          <w:bCs/>
          <w:rtl/>
        </w:rPr>
        <w:t>سرخ/قهوه‌ای</w:t>
      </w:r>
      <w:r>
        <w:rPr>
          <w:rtl/>
        </w:rPr>
        <w:t xml:space="preserve"> (چای) یا </w:t>
      </w:r>
      <w:r>
        <w:rPr>
          <w:b/>
          <w:bCs/>
          <w:rtl/>
        </w:rPr>
        <w:t>صورتی</w:t>
      </w:r>
      <w:r>
        <w:rPr>
          <w:rtl/>
        </w:rPr>
        <w:t xml:space="preserve"> (کلم)</w:t>
      </w:r>
    </w:p>
    <w:p w14:paraId="4A9DC56E" w14:textId="77777777" w:rsidR="005B6A7A" w:rsidRDefault="00000000">
      <w:pPr>
        <w:numPr>
          <w:ilvl w:val="0"/>
          <w:numId w:val="13"/>
        </w:numPr>
        <w:bidi/>
      </w:pPr>
      <w:r>
        <w:rPr>
          <w:rtl/>
        </w:rPr>
        <w:t xml:space="preserve">در مرحلهٔ قلیا: رنگ شاخص → معمولاً </w:t>
      </w:r>
      <w:r>
        <w:rPr>
          <w:b/>
          <w:bCs/>
          <w:rtl/>
        </w:rPr>
        <w:t>سبز/آبی</w:t>
      </w:r>
    </w:p>
    <w:p w14:paraId="21ABDF29" w14:textId="77777777" w:rsidR="005B6A7A" w:rsidRDefault="00000000">
      <w:pPr>
        <w:numPr>
          <w:ilvl w:val="0"/>
          <w:numId w:val="13"/>
        </w:numPr>
        <w:bidi/>
      </w:pPr>
      <w:r>
        <w:rPr>
          <w:rtl/>
        </w:rPr>
        <w:t>هنگام افزودن بیکینگ‌سودا به سرکه:</w:t>
      </w:r>
    </w:p>
    <w:p w14:paraId="599CE556" w14:textId="77777777" w:rsidR="005B6A7A" w:rsidRDefault="00000000">
      <w:pPr>
        <w:numPr>
          <w:ilvl w:val="1"/>
          <w:numId w:val="13"/>
        </w:numPr>
        <w:bidi/>
      </w:pPr>
      <w:r>
        <w:rPr>
          <w:b/>
          <w:bCs/>
          <w:rtl/>
        </w:rPr>
        <w:t>حباب‌سازی شدید</w:t>
      </w:r>
      <w:r>
        <w:rPr>
          <w:rtl/>
        </w:rPr>
        <w:t xml:space="preserve"> (گاز </w:t>
      </w:r>
      <w:r>
        <w:t>CO₂</w:t>
      </w:r>
      <w:r>
        <w:rPr>
          <w:rtl/>
        </w:rPr>
        <w:t>)</w:t>
      </w:r>
    </w:p>
    <w:p w14:paraId="7316EBFB" w14:textId="77777777" w:rsidR="005B6A7A" w:rsidRDefault="00000000">
      <w:pPr>
        <w:numPr>
          <w:ilvl w:val="1"/>
          <w:numId w:val="13"/>
        </w:numPr>
        <w:bidi/>
      </w:pPr>
      <w:r>
        <w:rPr>
          <w:rtl/>
        </w:rPr>
        <w:t>با ادامهٔ افزودن، حباب‌ها کمتر می‌شوند</w:t>
      </w:r>
    </w:p>
    <w:p w14:paraId="5167F0EC" w14:textId="77777777" w:rsidR="005B6A7A" w:rsidRDefault="00000000">
      <w:pPr>
        <w:numPr>
          <w:ilvl w:val="0"/>
          <w:numId w:val="13"/>
        </w:numPr>
        <w:bidi/>
      </w:pPr>
      <w:r>
        <w:rPr>
          <w:rtl/>
        </w:rPr>
        <w:t>در پایان: محلول به رنگی بین دو رنگ قبلی درمی‌آید (رنگ خنثی)</w:t>
      </w:r>
    </w:p>
    <w:p w14:paraId="1B92676D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59546E8" wp14:editId="1ACDFC76">
                <wp:extent cx="41614728" cy="1271"/>
                <wp:effectExtent l="0" t="0" r="15872" b="24129"/>
                <wp:docPr id="921006816" name="Horizontal Lin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0266087" id="Horizontal Line 12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A968455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5B5F9282" w14:textId="77777777" w:rsidR="005B6A7A" w:rsidRDefault="00000000">
      <w:pPr>
        <w:numPr>
          <w:ilvl w:val="0"/>
          <w:numId w:val="14"/>
        </w:numPr>
        <w:bidi/>
      </w:pPr>
      <w:r>
        <w:rPr>
          <w:rtl/>
        </w:rPr>
        <w:t xml:space="preserve">واکنش بین اسید (سرکه) و قلیا (بیکینگ‌سودا) یک واکنش </w:t>
      </w:r>
      <w:r>
        <w:rPr>
          <w:b/>
          <w:bCs/>
          <w:rtl/>
        </w:rPr>
        <w:t>خنثی‌سازی</w:t>
      </w:r>
      <w:r>
        <w:rPr>
          <w:rtl/>
        </w:rPr>
        <w:t xml:space="preserve"> است.</w:t>
      </w:r>
    </w:p>
    <w:p w14:paraId="7C847910" w14:textId="77777777" w:rsidR="005B6A7A" w:rsidRDefault="00000000">
      <w:pPr>
        <w:numPr>
          <w:ilvl w:val="0"/>
          <w:numId w:val="14"/>
        </w:numPr>
        <w:bidi/>
      </w:pPr>
      <w:r>
        <w:rPr>
          <w:rtl/>
        </w:rPr>
        <w:lastRenderedPageBreak/>
        <w:t>محصول‌ها:</w:t>
      </w:r>
      <w:r>
        <w:br/>
      </w:r>
      <w:r>
        <w:rPr>
          <w:b/>
          <w:bCs/>
          <w:rtl/>
        </w:rPr>
        <w:t xml:space="preserve">نمک + آب + گاز </w:t>
      </w:r>
      <w:r>
        <w:rPr>
          <w:b/>
          <w:bCs/>
        </w:rPr>
        <w:t>CO₂</w:t>
      </w:r>
    </w:p>
    <w:p w14:paraId="012553FA" w14:textId="77777777" w:rsidR="005B6A7A" w:rsidRDefault="00000000">
      <w:pPr>
        <w:numPr>
          <w:ilvl w:val="0"/>
          <w:numId w:val="14"/>
        </w:numPr>
        <w:bidi/>
      </w:pPr>
      <w:r>
        <w:rPr>
          <w:rtl/>
        </w:rPr>
        <w:t xml:space="preserve">توقف تولید حباب نشان می‌دهد که </w:t>
      </w:r>
      <w:r>
        <w:rPr>
          <w:b/>
          <w:bCs/>
          <w:rtl/>
        </w:rPr>
        <w:t>اسید تمام شده و واکنش کامل شده است</w:t>
      </w:r>
      <w:r>
        <w:rPr>
          <w:rtl/>
        </w:rPr>
        <w:t>.</w:t>
      </w:r>
    </w:p>
    <w:p w14:paraId="1013465C" w14:textId="77777777" w:rsidR="005B6A7A" w:rsidRDefault="00000000">
      <w:pPr>
        <w:numPr>
          <w:ilvl w:val="0"/>
          <w:numId w:val="14"/>
        </w:numPr>
        <w:bidi/>
      </w:pPr>
      <w:r>
        <w:rPr>
          <w:rtl/>
        </w:rPr>
        <w:t xml:space="preserve">تغییر رنگ شاخص نشانهٔ رسیدن محلول به </w:t>
      </w:r>
      <w:r>
        <w:rPr>
          <w:b/>
          <w:bCs/>
        </w:rPr>
        <w:t>pH</w:t>
      </w:r>
      <w:r>
        <w:rPr>
          <w:b/>
          <w:bCs/>
          <w:rtl/>
        </w:rPr>
        <w:t xml:space="preserve"> خنثی</w:t>
      </w:r>
      <w:r>
        <w:rPr>
          <w:rtl/>
        </w:rPr>
        <w:t xml:space="preserve"> است.</w:t>
      </w:r>
    </w:p>
    <w:p w14:paraId="4E7EF52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B5B0DF6" wp14:editId="1F338111">
                <wp:extent cx="41614728" cy="1271"/>
                <wp:effectExtent l="0" t="0" r="15872" b="24129"/>
                <wp:docPr id="71154923" name="Horizontal Lin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EA3D181" id="Horizontal Line 12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7790250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6FE8B0AA" w14:textId="77777777" w:rsidR="005B6A7A" w:rsidRDefault="00000000">
      <w:pPr>
        <w:numPr>
          <w:ilvl w:val="0"/>
          <w:numId w:val="15"/>
        </w:numPr>
        <w:bidi/>
      </w:pPr>
      <w:r>
        <w:rPr>
          <w:rtl/>
        </w:rPr>
        <w:t>هنگام اضافه‌کردن بیکینگ‌سودا به سرکه، ظرف را زیاد پر نکنید؛ ممکن است سرریز شود.</w:t>
      </w:r>
    </w:p>
    <w:p w14:paraId="4CCE5C06" w14:textId="77777777" w:rsidR="005B6A7A" w:rsidRDefault="00000000">
      <w:pPr>
        <w:numPr>
          <w:ilvl w:val="0"/>
          <w:numId w:val="15"/>
        </w:numPr>
        <w:bidi/>
      </w:pPr>
      <w:r>
        <w:rPr>
          <w:rtl/>
        </w:rPr>
        <w:t>اگر شاگردان کوچک‌تر هستند، با نظارت بزرگسال انجام شود.</w:t>
      </w:r>
    </w:p>
    <w:p w14:paraId="23AD2C2C" w14:textId="77777777" w:rsidR="005B6A7A" w:rsidRDefault="00000000">
      <w:pPr>
        <w:numPr>
          <w:ilvl w:val="0"/>
          <w:numId w:val="15"/>
        </w:numPr>
        <w:bidi/>
      </w:pPr>
      <w:r>
        <w:rPr>
          <w:rtl/>
        </w:rPr>
        <w:t>محلول‌ها برای نوشیدن یا استفادهٔ خوراکی نیستند.</w:t>
      </w:r>
    </w:p>
    <w:p w14:paraId="45844D3B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5EB35D5" wp14:editId="7B7CD8E2">
                <wp:extent cx="41614728" cy="1271"/>
                <wp:effectExtent l="0" t="0" r="15872" b="24129"/>
                <wp:docPr id="1182160311" name="Horizontal Lin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00312AF" id="Horizontal Line 13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7F93A194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باید در گزارش خود بنویسد:</w:t>
      </w:r>
    </w:p>
    <w:p w14:paraId="5DAAA01A" w14:textId="77777777" w:rsidR="005B6A7A" w:rsidRDefault="00000000">
      <w:pPr>
        <w:numPr>
          <w:ilvl w:val="0"/>
          <w:numId w:val="16"/>
        </w:numPr>
        <w:bidi/>
      </w:pPr>
      <w:r>
        <w:rPr>
          <w:b/>
          <w:bCs/>
          <w:rtl/>
        </w:rPr>
        <w:t>هدف آزمایش</w:t>
      </w:r>
    </w:p>
    <w:p w14:paraId="75CCF084" w14:textId="77777777" w:rsidR="005B6A7A" w:rsidRDefault="00000000">
      <w:pPr>
        <w:numPr>
          <w:ilvl w:val="0"/>
          <w:numId w:val="16"/>
        </w:numPr>
        <w:bidi/>
      </w:pPr>
      <w:r>
        <w:rPr>
          <w:b/>
          <w:bCs/>
          <w:rtl/>
        </w:rPr>
        <w:t>مواد لازم</w:t>
      </w:r>
    </w:p>
    <w:p w14:paraId="5233E772" w14:textId="77777777" w:rsidR="005B6A7A" w:rsidRDefault="00000000">
      <w:pPr>
        <w:numPr>
          <w:ilvl w:val="0"/>
          <w:numId w:val="16"/>
        </w:numPr>
        <w:bidi/>
      </w:pPr>
      <w:r>
        <w:rPr>
          <w:b/>
          <w:bCs/>
          <w:rtl/>
        </w:rPr>
        <w:t xml:space="preserve">طرز کار </w:t>
      </w:r>
    </w:p>
    <w:p w14:paraId="2C42E50B" w14:textId="77777777" w:rsidR="005B6A7A" w:rsidRDefault="00000000">
      <w:pPr>
        <w:numPr>
          <w:ilvl w:val="0"/>
          <w:numId w:val="16"/>
        </w:numPr>
        <w:bidi/>
      </w:pPr>
      <w:r>
        <w:rPr>
          <w:b/>
          <w:bCs/>
          <w:rtl/>
        </w:rPr>
        <w:t>مشاهدات:</w:t>
      </w:r>
      <w:r>
        <w:rPr>
          <w:rtl/>
        </w:rPr>
        <w:t xml:space="preserve"> رنگ‌ها، شدت حباب، تغییرات</w:t>
      </w:r>
    </w:p>
    <w:p w14:paraId="1D59AEAA" w14:textId="77777777" w:rsidR="005B6A7A" w:rsidRDefault="00000000">
      <w:pPr>
        <w:numPr>
          <w:ilvl w:val="0"/>
          <w:numId w:val="16"/>
        </w:numPr>
        <w:bidi/>
      </w:pPr>
      <w:r>
        <w:rPr>
          <w:b/>
          <w:bCs/>
          <w:rtl/>
        </w:rPr>
        <w:t>نتیجه‌گیری:</w:t>
      </w:r>
      <w:r>
        <w:rPr>
          <w:rtl/>
        </w:rPr>
        <w:t xml:space="preserve"> آیا محلول خنثی شد؟ شاخص چه رنگی شد؟</w:t>
      </w:r>
    </w:p>
    <w:p w14:paraId="148E772B" w14:textId="77777777" w:rsidR="005B6A7A" w:rsidRDefault="00000000">
      <w:pPr>
        <w:numPr>
          <w:ilvl w:val="0"/>
          <w:numId w:val="16"/>
        </w:numPr>
        <w:bidi/>
      </w:pPr>
      <w:r>
        <w:rPr>
          <w:b/>
          <w:bCs/>
          <w:rtl/>
        </w:rPr>
        <w:t>پرسش:</w:t>
      </w:r>
    </w:p>
    <w:p w14:paraId="387E6412" w14:textId="77777777" w:rsidR="005B6A7A" w:rsidRDefault="00000000">
      <w:pPr>
        <w:numPr>
          <w:ilvl w:val="1"/>
          <w:numId w:val="16"/>
        </w:numPr>
        <w:bidi/>
      </w:pPr>
      <w:r>
        <w:rPr>
          <w:rtl/>
        </w:rPr>
        <w:t>چرا وقتی بیکینگ‌سودا را زیاد اضافه کنیم، دوباره محلول قلیایی می‌شود؟</w:t>
      </w:r>
    </w:p>
    <w:p w14:paraId="63D1C9E6" w14:textId="77777777" w:rsidR="005B6A7A" w:rsidRDefault="005B6A7A">
      <w:pPr>
        <w:bidi/>
      </w:pPr>
    </w:p>
    <w:p w14:paraId="023B61B6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۳: </w:t>
      </w:r>
      <w:r>
        <w:rPr>
          <w:rtl/>
        </w:rPr>
        <w:t>الکترولیز (</w:t>
      </w:r>
      <w:r>
        <w:t>Electrolysis</w:t>
      </w:r>
      <w:r>
        <w:rPr>
          <w:rtl/>
        </w:rPr>
        <w:t>)</w:t>
      </w:r>
    </w:p>
    <w:p w14:paraId="3B203ED6" w14:textId="77777777" w:rsidR="005B6A7A" w:rsidRDefault="00000000">
      <w:pPr>
        <w:bidi/>
      </w:pPr>
      <w:r>
        <w:rPr>
          <w:b/>
          <w:bCs/>
        </w:rPr>
        <w:t>GCSE Chemistry Required Practical</w:t>
      </w:r>
    </w:p>
    <w:p w14:paraId="5F1768AA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آموزشی مرتبط :</w:t>
      </w:r>
    </w:p>
    <w:p w14:paraId="20173932" w14:textId="77777777" w:rsidR="005B6A7A" w:rsidRDefault="00000000">
      <w:pPr>
        <w:bidi/>
      </w:pPr>
      <w:hyperlink r:id="rId11" w:history="1">
        <w:r>
          <w:rPr>
            <w:rStyle w:val="Hyperlink"/>
          </w:rPr>
          <w:t>https://www.youtube.com/watch?v=tCHE_7QeRUc</w:t>
        </w:r>
      </w:hyperlink>
    </w:p>
    <w:p w14:paraId="35F9FB2C" w14:textId="77777777" w:rsidR="005B6A7A" w:rsidRDefault="00000000">
      <w:pPr>
        <w:bidi/>
      </w:pPr>
      <w:r>
        <w:rPr>
          <w:noProof/>
          <w:color w:val="0000FF"/>
          <w:u w:val="single"/>
          <w:rtl/>
        </w:rPr>
        <mc:AlternateContent>
          <mc:Choice Requires="wps">
            <w:drawing>
              <wp:inline distT="0" distB="0" distL="0" distR="0" wp14:anchorId="7F995241" wp14:editId="37F58711">
                <wp:extent cx="41614728" cy="1271"/>
                <wp:effectExtent l="0" t="0" r="15872" b="24129"/>
                <wp:docPr id="1940016982" name="Horizontal Lin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6B7C266" id="Horizontal Line 22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2258FD0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060B0DAF" w14:textId="77777777" w:rsidR="005B6A7A" w:rsidRDefault="00000000">
      <w:pPr>
        <w:bidi/>
      </w:pPr>
      <w:r>
        <w:rPr>
          <w:rtl/>
        </w:rPr>
        <w:t xml:space="preserve">شاگرد یاد بگیرد که چگونه </w:t>
      </w:r>
      <w:r>
        <w:rPr>
          <w:b/>
          <w:bCs/>
          <w:rtl/>
        </w:rPr>
        <w:t>جریان برق مستقیم (</w:t>
      </w:r>
      <w:r>
        <w:rPr>
          <w:b/>
          <w:bCs/>
        </w:rPr>
        <w:t>DC</w:t>
      </w:r>
      <w:r>
        <w:rPr>
          <w:b/>
          <w:bCs/>
          <w:rtl/>
        </w:rPr>
        <w:t>)</w:t>
      </w:r>
      <w:r>
        <w:rPr>
          <w:rtl/>
        </w:rPr>
        <w:t xml:space="preserve"> یک ترکیب یونی ذوب‌شده یا محلول را تجزیه می‌کند و مواد </w:t>
      </w:r>
      <w:r>
        <w:rPr>
          <w:b/>
          <w:bCs/>
          <w:rtl/>
        </w:rPr>
        <w:t>در الکترود مثبت و منفی جدا می‌شوند</w:t>
      </w:r>
      <w:r>
        <w:rPr>
          <w:rtl/>
        </w:rPr>
        <w:t>.</w:t>
      </w:r>
      <w:r>
        <w:br/>
      </w:r>
      <w:r>
        <w:rPr>
          <w:rtl/>
        </w:rPr>
        <w:t>این آزمایش مفاهیم زیر را آموزش می‌دهد:</w:t>
      </w:r>
    </w:p>
    <w:p w14:paraId="7118B45C" w14:textId="77777777" w:rsidR="005B6A7A" w:rsidRDefault="00000000">
      <w:pPr>
        <w:numPr>
          <w:ilvl w:val="0"/>
          <w:numId w:val="17"/>
        </w:numPr>
        <w:bidi/>
      </w:pPr>
      <w:r>
        <w:rPr>
          <w:rtl/>
        </w:rPr>
        <w:t xml:space="preserve">حرکت یون‌های مثبت به سمت </w:t>
      </w:r>
      <w:r>
        <w:rPr>
          <w:b/>
          <w:bCs/>
          <w:rtl/>
        </w:rPr>
        <w:t>کاتد (قطب منفی)</w:t>
      </w:r>
    </w:p>
    <w:p w14:paraId="5BCC19B1" w14:textId="77777777" w:rsidR="005B6A7A" w:rsidRDefault="00000000">
      <w:pPr>
        <w:numPr>
          <w:ilvl w:val="0"/>
          <w:numId w:val="17"/>
        </w:numPr>
        <w:bidi/>
      </w:pPr>
      <w:r>
        <w:rPr>
          <w:rtl/>
        </w:rPr>
        <w:lastRenderedPageBreak/>
        <w:t xml:space="preserve">حرکت یون‌های منفی به سمت </w:t>
      </w:r>
      <w:r>
        <w:rPr>
          <w:b/>
          <w:bCs/>
          <w:rtl/>
        </w:rPr>
        <w:t>آند (قطب مثبت)</w:t>
      </w:r>
    </w:p>
    <w:p w14:paraId="40028746" w14:textId="77777777" w:rsidR="005B6A7A" w:rsidRDefault="00000000">
      <w:pPr>
        <w:numPr>
          <w:ilvl w:val="0"/>
          <w:numId w:val="17"/>
        </w:numPr>
        <w:bidi/>
      </w:pPr>
      <w:r>
        <w:rPr>
          <w:rtl/>
        </w:rPr>
        <w:t>تولید گازها یا فلزات در الکترودها</w:t>
      </w:r>
    </w:p>
    <w:p w14:paraId="3C0C5874" w14:textId="77777777" w:rsidR="005B6A7A" w:rsidRDefault="00000000">
      <w:pPr>
        <w:numPr>
          <w:ilvl w:val="0"/>
          <w:numId w:val="17"/>
        </w:numPr>
        <w:bidi/>
      </w:pPr>
      <w:r>
        <w:rPr>
          <w:rtl/>
        </w:rPr>
        <w:t>کاربرد عملی در صنعت (مثل استخراج فلزات)</w:t>
      </w:r>
    </w:p>
    <w:p w14:paraId="40AA33AE" w14:textId="77777777" w:rsidR="005B6A7A" w:rsidRDefault="00000000">
      <w:pPr>
        <w:bidi/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14B6FF7" wp14:editId="261339F0">
                <wp:simplePos x="0" y="0"/>
                <wp:positionH relativeFrom="margin">
                  <wp:posOffset>76196</wp:posOffset>
                </wp:positionH>
                <wp:positionV relativeFrom="paragraph">
                  <wp:posOffset>247646</wp:posOffset>
                </wp:positionV>
                <wp:extent cx="1904996" cy="2971800"/>
                <wp:effectExtent l="0" t="0" r="4" b="0"/>
                <wp:wrapNone/>
                <wp:docPr id="119793531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996" cy="2971800"/>
                          <a:chOff x="0" y="0"/>
                          <a:chExt cx="1904996" cy="2971800"/>
                        </a:xfrm>
                      </wpg:grpSpPr>
                      <pic:pic xmlns:pic="http://schemas.openxmlformats.org/drawingml/2006/picture">
                        <pic:nvPicPr>
                          <pic:cNvPr id="66986190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48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96" cy="293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925495593" name="Text Box 2"/>
                        <wps:cNvSpPr txBox="1"/>
                        <wps:spPr>
                          <a:xfrm>
                            <a:off x="222355" y="1287969"/>
                            <a:ext cx="1332134" cy="251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F1396" w14:textId="77777777" w:rsidR="005B6A7A" w:rsidRDefault="00000000">
                              <w:pPr>
                                <w:bidi/>
                                <w:jc w:val="center"/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tl/>
                                  <w:lang w:bidi="fa-IR"/>
                                </w:rPr>
                                <w:t>ساخت محلول نمک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1030506651" name="Text Box 2"/>
                        <wps:cNvSpPr txBox="1"/>
                        <wps:spPr>
                          <a:xfrm>
                            <a:off x="222355" y="2685648"/>
                            <a:ext cx="1454051" cy="286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2C8BB" w14:textId="77777777" w:rsidR="005B6A7A" w:rsidRDefault="00000000">
                              <w:pPr>
                                <w:pStyle w:val="ListParagraph"/>
                                <w:bidi/>
                                <w:ind w:left="360"/>
                                <w:rPr>
                                  <w:lang w:bidi="fa-IR"/>
                                </w:rPr>
                              </w:pPr>
                              <w:r>
                                <w:rPr>
                                  <w:rtl/>
                                  <w:lang w:bidi="fa-IR"/>
                                </w:rPr>
                                <w:t>راه اندازی الکترولیز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B6FF7" id="Group 6" o:spid="_x0000_s1026" style="position:absolute;left:0;text-align:left;margin-left:6pt;margin-top:19.5pt;width:150pt;height:234pt;z-index:251664896;mso-position-horizontal-relative:margin" coordsize="19049,29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9049;height:293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">
                  <v:imagedata r:id="rId13" o:title="" cropright="3178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223;top:12879;width:13321;height:2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" filled="f" stroked="f">
                  <v:textbox>
                    <w:txbxContent>
                      <w:p w14:paraId="715F1396" w14:textId="77777777" w:rsidR="005B6A7A" w:rsidRDefault="00000000">
                        <w:pPr>
                          <w:bidi/>
                          <w:jc w:val="center"/>
                          <w:rPr>
                            <w:lang w:bidi="fa-IR"/>
                          </w:rPr>
                        </w:pPr>
                        <w:r>
                          <w:rPr>
                            <w:rtl/>
                            <w:lang w:bidi="fa-IR"/>
                          </w:rPr>
                          <w:t>ساخت محلول نمک</w:t>
                        </w:r>
                      </w:p>
                    </w:txbxContent>
                  </v:textbox>
                </v:shape>
                <v:shape id="Text Box 2" o:spid="_x0000_s1029" type="#_x0000_t202" style="position:absolute;left:2223;top:26856;width:14541;height:28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" filled="f" stroked="f">
                  <v:textbox>
                    <w:txbxContent>
                      <w:p w14:paraId="18E2C8BB" w14:textId="77777777" w:rsidR="005B6A7A" w:rsidRDefault="00000000">
                        <w:pPr>
                          <w:pStyle w:val="ListParagraph"/>
                          <w:bidi/>
                          <w:ind w:left="360"/>
                          <w:rPr>
                            <w:lang w:bidi="fa-IR"/>
                          </w:rPr>
                        </w:pPr>
                        <w:r>
                          <w:rPr>
                            <w:rtl/>
                            <w:lang w:bidi="fa-IR"/>
                          </w:rPr>
                          <w:t>راه اندازی الکترولیز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inline distT="0" distB="0" distL="0" distR="0" wp14:anchorId="4AA2728B" wp14:editId="55112DD7">
                <wp:extent cx="41614728" cy="1271"/>
                <wp:effectExtent l="0" t="0" r="15872" b="24129"/>
                <wp:docPr id="1976142294" name="Horizontal Lin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50AC5CF" id="Horizontal Line 22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C8D765F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 (خانه یا صنف ساده)</w:t>
      </w:r>
    </w:p>
    <w:p w14:paraId="3A030463" w14:textId="77777777" w:rsidR="005B6A7A" w:rsidRDefault="00000000">
      <w:pPr>
        <w:numPr>
          <w:ilvl w:val="0"/>
          <w:numId w:val="18"/>
        </w:numPr>
        <w:bidi/>
      </w:pPr>
      <w:r>
        <w:rPr>
          <w:b/>
          <w:bCs/>
          <w:rtl/>
        </w:rPr>
        <w:t>نمک طعام (</w:t>
      </w:r>
      <w:r>
        <w:rPr>
          <w:b/>
          <w:bCs/>
        </w:rPr>
        <w:t>NaCl</w:t>
      </w:r>
      <w:r>
        <w:rPr>
          <w:b/>
          <w:bCs/>
          <w:rtl/>
        </w:rPr>
        <w:t>)</w:t>
      </w:r>
    </w:p>
    <w:p w14:paraId="20CC16B2" w14:textId="77777777" w:rsidR="005B6A7A" w:rsidRDefault="00000000">
      <w:pPr>
        <w:numPr>
          <w:ilvl w:val="0"/>
          <w:numId w:val="18"/>
        </w:numPr>
        <w:bidi/>
      </w:pPr>
      <w:r>
        <w:rPr>
          <w:b/>
          <w:bCs/>
          <w:rtl/>
        </w:rPr>
        <w:t>آب</w:t>
      </w:r>
    </w:p>
    <w:p w14:paraId="508F5E24" w14:textId="77777777" w:rsidR="005B6A7A" w:rsidRDefault="00000000">
      <w:pPr>
        <w:numPr>
          <w:ilvl w:val="0"/>
          <w:numId w:val="18"/>
        </w:numPr>
        <w:bidi/>
      </w:pPr>
      <w:r>
        <w:rPr>
          <w:rtl/>
        </w:rPr>
        <w:t xml:space="preserve">یک </w:t>
      </w:r>
      <w:r>
        <w:rPr>
          <w:b/>
          <w:bCs/>
          <w:rtl/>
        </w:rPr>
        <w:t>باطری (</w:t>
      </w:r>
      <w:r>
        <w:rPr>
          <w:b/>
          <w:bCs/>
          <w:rtl/>
          <w:lang w:bidi="fa-IR"/>
        </w:rPr>
        <w:t>۳</w:t>
      </w:r>
      <w:r>
        <w:rPr>
          <w:b/>
          <w:bCs/>
          <w:rtl/>
        </w:rPr>
        <w:t xml:space="preserve"> تا </w:t>
      </w:r>
      <w:r>
        <w:rPr>
          <w:b/>
          <w:bCs/>
          <w:rtl/>
          <w:lang w:bidi="fa-IR"/>
        </w:rPr>
        <w:t>۹</w:t>
      </w:r>
      <w:r>
        <w:rPr>
          <w:b/>
          <w:bCs/>
          <w:rtl/>
        </w:rPr>
        <w:t xml:space="preserve"> ولت)</w:t>
      </w:r>
    </w:p>
    <w:p w14:paraId="271B5CC0" w14:textId="77777777" w:rsidR="005B6A7A" w:rsidRDefault="00000000">
      <w:pPr>
        <w:numPr>
          <w:ilvl w:val="0"/>
          <w:numId w:val="18"/>
        </w:numPr>
        <w:bidi/>
      </w:pPr>
      <w:r>
        <w:rPr>
          <w:b/>
          <w:bCs/>
          <w:rtl/>
        </w:rPr>
        <w:t>دو میخ آهنی تمیز یا دو چوب گرافیتی (</w:t>
      </w:r>
      <w:r>
        <w:rPr>
          <w:rtl/>
        </w:rPr>
        <w:t>از داخل قلم/پنسِل)</w:t>
      </w:r>
    </w:p>
    <w:p w14:paraId="5FC20B23" w14:textId="77777777" w:rsidR="005B6A7A" w:rsidRDefault="00000000">
      <w:pPr>
        <w:numPr>
          <w:ilvl w:val="0"/>
          <w:numId w:val="18"/>
        </w:numPr>
        <w:bidi/>
      </w:pPr>
      <w:r>
        <w:rPr>
          <w:b/>
          <w:bCs/>
          <w:rtl/>
        </w:rPr>
        <w:t>سیم نازک یا گیرهٔ فلزی</w:t>
      </w:r>
    </w:p>
    <w:p w14:paraId="3232324E" w14:textId="77777777" w:rsidR="005B6A7A" w:rsidRDefault="00000000">
      <w:pPr>
        <w:numPr>
          <w:ilvl w:val="0"/>
          <w:numId w:val="18"/>
        </w:numPr>
        <w:bidi/>
      </w:pPr>
      <w:r>
        <w:rPr>
          <w:rtl/>
        </w:rPr>
        <w:t>یک پیالهٔ شیشه‌ای</w:t>
      </w:r>
    </w:p>
    <w:p w14:paraId="4AC0A617" w14:textId="77777777" w:rsidR="005B6A7A" w:rsidRDefault="00000000">
      <w:pPr>
        <w:numPr>
          <w:ilvl w:val="0"/>
          <w:numId w:val="18"/>
        </w:numPr>
        <w:bidi/>
      </w:pPr>
      <w:r>
        <w:rPr>
          <w:rtl/>
        </w:rPr>
        <w:t xml:space="preserve">چند قطره </w:t>
      </w:r>
      <w:r>
        <w:rPr>
          <w:b/>
          <w:bCs/>
          <w:rtl/>
        </w:rPr>
        <w:t>نشاسته + ید</w:t>
      </w:r>
      <w:r>
        <w:rPr>
          <w:rtl/>
        </w:rPr>
        <w:t xml:space="preserve"> (اختیاری برای تست کلر)</w:t>
      </w:r>
    </w:p>
    <w:p w14:paraId="5BB08C55" w14:textId="77777777" w:rsidR="005B6A7A" w:rsidRDefault="00000000">
      <w:pPr>
        <w:numPr>
          <w:ilvl w:val="0"/>
          <w:numId w:val="18"/>
        </w:numPr>
        <w:bidi/>
      </w:pPr>
      <w:r>
        <w:rPr>
          <w:rtl/>
        </w:rPr>
        <w:t>کاغذ یا قلم برای یادداشت</w:t>
      </w:r>
    </w:p>
    <w:p w14:paraId="1F0479C3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F1867CD" wp14:editId="3652DD05">
                <wp:extent cx="41614728" cy="1271"/>
                <wp:effectExtent l="0" t="0" r="15872" b="24129"/>
                <wp:docPr id="867158788" name="Horizontal Lin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4247B9C" id="Horizontal Line 22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9C0025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(گام‌به‌گام)</w:t>
      </w:r>
    </w:p>
    <w:p w14:paraId="26275911" w14:textId="77777777" w:rsidR="005B6A7A" w:rsidRDefault="00000000">
      <w:pPr>
        <w:bidi/>
      </w:pPr>
      <w:r>
        <w:rPr>
          <w:b/>
          <w:bCs/>
          <w:rtl/>
          <w:lang w:bidi="fa-IR"/>
        </w:rPr>
        <w:t>۱. ساخت محلول نمک</w:t>
      </w:r>
    </w:p>
    <w:p w14:paraId="4E90AC41" w14:textId="77777777" w:rsidR="005B6A7A" w:rsidRDefault="00000000">
      <w:pPr>
        <w:numPr>
          <w:ilvl w:val="0"/>
          <w:numId w:val="19"/>
        </w:numPr>
        <w:bidi/>
      </w:pPr>
      <w:r>
        <w:rPr>
          <w:rtl/>
        </w:rPr>
        <w:t>نصف پیاله آب بردارید.</w:t>
      </w:r>
    </w:p>
    <w:p w14:paraId="1F2D139B" w14:textId="77777777" w:rsidR="005B6A7A" w:rsidRDefault="00000000">
      <w:pPr>
        <w:numPr>
          <w:ilvl w:val="0"/>
          <w:numId w:val="19"/>
        </w:numPr>
        <w:bidi/>
      </w:pPr>
      <w:r>
        <w:rPr>
          <w:rtl/>
        </w:rPr>
        <w:t>دو قاشق نمک اضافه کنید و کاملاً حل کنید.</w:t>
      </w:r>
    </w:p>
    <w:p w14:paraId="1F55DA8E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3F5CF7A" wp14:editId="282539D0">
                <wp:extent cx="41614728" cy="1271"/>
                <wp:effectExtent l="0" t="0" r="15872" b="24129"/>
                <wp:docPr id="1782269520" name="Horizontal Lin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1EE1AD6" id="Horizontal Line 22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BAE4ABC" w14:textId="77777777" w:rsidR="005B6A7A" w:rsidRDefault="00000000">
      <w:pPr>
        <w:bidi/>
      </w:pPr>
      <w:r>
        <w:rPr>
          <w:b/>
          <w:bCs/>
          <w:rtl/>
          <w:lang w:bidi="fa-IR"/>
        </w:rPr>
        <w:t>۲. آماده‌کردن الکترودها</w:t>
      </w:r>
    </w:p>
    <w:p w14:paraId="2875DD46" w14:textId="77777777" w:rsidR="005B6A7A" w:rsidRDefault="00000000">
      <w:pPr>
        <w:numPr>
          <w:ilvl w:val="0"/>
          <w:numId w:val="20"/>
        </w:numPr>
        <w:bidi/>
      </w:pPr>
      <w:r>
        <w:rPr>
          <w:rtl/>
        </w:rPr>
        <w:t xml:space="preserve">دو میخ آهنی یا دو چوب گرافیتی را با فاصلهٔ </w:t>
      </w:r>
      <w:r>
        <w:rPr>
          <w:rtl/>
          <w:lang w:bidi="fa-IR"/>
        </w:rPr>
        <w:t>۲–۳</w:t>
      </w:r>
      <w:r>
        <w:rPr>
          <w:rtl/>
        </w:rPr>
        <w:t xml:space="preserve"> سانتی‌متر در آب قرار دهید.</w:t>
      </w:r>
    </w:p>
    <w:p w14:paraId="4CB68B23" w14:textId="77777777" w:rsidR="005B6A7A" w:rsidRDefault="00000000">
      <w:pPr>
        <w:numPr>
          <w:ilvl w:val="0"/>
          <w:numId w:val="20"/>
        </w:numPr>
        <w:bidi/>
      </w:pPr>
      <w:r>
        <w:rPr>
          <w:rtl/>
        </w:rPr>
        <w:t xml:space="preserve">با سیم، یکی را به </w:t>
      </w:r>
      <w:r>
        <w:rPr>
          <w:b/>
          <w:bCs/>
          <w:rtl/>
        </w:rPr>
        <w:t>قطب مثبت باتری</w:t>
      </w:r>
      <w:r>
        <w:rPr>
          <w:rtl/>
        </w:rPr>
        <w:t xml:space="preserve"> وصل کنید (آند).</w:t>
      </w:r>
    </w:p>
    <w:p w14:paraId="1204AD36" w14:textId="77777777" w:rsidR="005B6A7A" w:rsidRDefault="00000000">
      <w:pPr>
        <w:numPr>
          <w:ilvl w:val="0"/>
          <w:numId w:val="20"/>
        </w:numPr>
        <w:bidi/>
      </w:pPr>
      <w:r>
        <w:rPr>
          <w:rtl/>
        </w:rPr>
        <w:t xml:space="preserve">دیگری را به </w:t>
      </w:r>
      <w:r>
        <w:rPr>
          <w:b/>
          <w:bCs/>
          <w:rtl/>
        </w:rPr>
        <w:t>قطب منفی باتری</w:t>
      </w:r>
      <w:r>
        <w:rPr>
          <w:rtl/>
        </w:rPr>
        <w:t xml:space="preserve"> وصل کنید (کاتد).</w:t>
      </w:r>
    </w:p>
    <w:p w14:paraId="5875AEE2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727A6C5" wp14:editId="0735B4FA">
                <wp:extent cx="41614728" cy="1271"/>
                <wp:effectExtent l="0" t="0" r="15872" b="24129"/>
                <wp:docPr id="464158505" name="Horizontal Lin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025B267" id="Horizontal Line 23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5C2EBC5" w14:textId="77777777" w:rsidR="005B6A7A" w:rsidRDefault="00000000">
      <w:pPr>
        <w:bidi/>
      </w:pPr>
      <w:r>
        <w:rPr>
          <w:b/>
          <w:bCs/>
          <w:rtl/>
          <w:lang w:bidi="fa-IR"/>
        </w:rPr>
        <w:t>۳. راه‌اندازی الکترولیز</w:t>
      </w:r>
    </w:p>
    <w:p w14:paraId="11DBABFA" w14:textId="77777777" w:rsidR="005B6A7A" w:rsidRDefault="00000000">
      <w:pPr>
        <w:bidi/>
      </w:pPr>
      <w:r>
        <w:rPr>
          <w:rtl/>
        </w:rPr>
        <w:t>بعد از وصل‌کردن سیم‌ها به باتری:</w:t>
      </w:r>
    </w:p>
    <w:p w14:paraId="33614D45" w14:textId="77777777" w:rsidR="005B6A7A" w:rsidRDefault="00000000">
      <w:pPr>
        <w:numPr>
          <w:ilvl w:val="0"/>
          <w:numId w:val="21"/>
        </w:numPr>
        <w:bidi/>
      </w:pPr>
      <w:r>
        <w:rPr>
          <w:rtl/>
        </w:rPr>
        <w:t xml:space="preserve">روی الکترود </w:t>
      </w:r>
      <w:r>
        <w:rPr>
          <w:b/>
          <w:bCs/>
          <w:rtl/>
        </w:rPr>
        <w:t>منفی (کاتد)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 حباب‌های </w:t>
      </w:r>
      <w:r>
        <w:rPr>
          <w:b/>
          <w:bCs/>
          <w:rtl/>
        </w:rPr>
        <w:t>هیدروجن (</w:t>
      </w:r>
      <w:r>
        <w:rPr>
          <w:b/>
          <w:bCs/>
        </w:rPr>
        <w:t>H₂</w:t>
      </w:r>
      <w:r>
        <w:rPr>
          <w:b/>
          <w:bCs/>
          <w:rtl/>
        </w:rPr>
        <w:t>)</w:t>
      </w:r>
      <w:r>
        <w:rPr>
          <w:rtl/>
        </w:rPr>
        <w:t xml:space="preserve"> دیده می‌شود.</w:t>
      </w:r>
    </w:p>
    <w:p w14:paraId="36DE136E" w14:textId="77777777" w:rsidR="005B6A7A" w:rsidRDefault="00000000">
      <w:pPr>
        <w:numPr>
          <w:ilvl w:val="0"/>
          <w:numId w:val="21"/>
        </w:numPr>
        <w:bidi/>
      </w:pPr>
      <w:r>
        <w:rPr>
          <w:rtl/>
        </w:rPr>
        <w:t xml:space="preserve">روی الکترود </w:t>
      </w:r>
      <w:r>
        <w:rPr>
          <w:b/>
          <w:bCs/>
          <w:rtl/>
        </w:rPr>
        <w:t>مثبت (آند)</w:t>
      </w:r>
      <w:r>
        <w:rPr>
          <w:rtl/>
        </w:rPr>
        <w:t xml:space="preserve"> </w:t>
      </w:r>
      <w:r>
        <w:rPr>
          <w:rFonts w:ascii="Arial" w:hAnsi="Arial"/>
          <w:rtl/>
        </w:rPr>
        <w:t xml:space="preserve">← </w:t>
      </w:r>
      <w:r>
        <w:rPr>
          <w:rtl/>
        </w:rPr>
        <w:t xml:space="preserve"> حباب‌های </w:t>
      </w:r>
      <w:r>
        <w:rPr>
          <w:b/>
          <w:bCs/>
          <w:rtl/>
        </w:rPr>
        <w:t>کلر (</w:t>
      </w:r>
      <w:r>
        <w:rPr>
          <w:b/>
          <w:bCs/>
        </w:rPr>
        <w:t>Cl₂</w:t>
      </w:r>
      <w:r>
        <w:rPr>
          <w:b/>
          <w:bCs/>
          <w:rtl/>
        </w:rPr>
        <w:t>)</w:t>
      </w:r>
      <w:r>
        <w:rPr>
          <w:rtl/>
        </w:rPr>
        <w:t xml:space="preserve"> یا در حالت خانگی معمولاً </w:t>
      </w:r>
      <w:r>
        <w:rPr>
          <w:b/>
          <w:bCs/>
          <w:rtl/>
        </w:rPr>
        <w:t>اکسیجن کم</w:t>
      </w:r>
      <w:r>
        <w:rPr>
          <w:rtl/>
        </w:rPr>
        <w:t>.</w:t>
      </w:r>
    </w:p>
    <w:p w14:paraId="009C21C1" w14:textId="77777777" w:rsidR="005B6A7A" w:rsidRDefault="00000000">
      <w:pPr>
        <w:bidi/>
      </w:pPr>
      <w:r>
        <w:rPr>
          <w:noProof/>
          <w:rtl/>
        </w:rPr>
        <w:lastRenderedPageBreak/>
        <mc:AlternateContent>
          <mc:Choice Requires="wps">
            <w:drawing>
              <wp:inline distT="0" distB="0" distL="0" distR="0" wp14:anchorId="326C9364" wp14:editId="0A5F427E">
                <wp:extent cx="5730243" cy="83823"/>
                <wp:effectExtent l="0" t="0" r="10157" b="17777"/>
                <wp:docPr id="1680905166" name="Horizontal Lin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3" cy="83823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E453276" id="Horizontal Line 231" o:spid="_x0000_s1026" style="width:451.2pt;height: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0C7A4D6" w14:textId="77777777" w:rsidR="005B6A7A" w:rsidRDefault="00000000">
      <w:pPr>
        <w:bidi/>
      </w:pPr>
      <w:r>
        <w:rPr>
          <w:b/>
          <w:bCs/>
          <w:rtl/>
          <w:lang w:bidi="fa-IR"/>
        </w:rPr>
        <w:t>۴. مشاهدات شاگرد</w:t>
      </w:r>
    </w:p>
    <w:p w14:paraId="060B504E" w14:textId="77777777" w:rsidR="005B6A7A" w:rsidRDefault="00000000">
      <w:pPr>
        <w:numPr>
          <w:ilvl w:val="0"/>
          <w:numId w:val="22"/>
        </w:numPr>
        <w:bidi/>
      </w:pPr>
      <w:r>
        <w:rPr>
          <w:rtl/>
        </w:rPr>
        <w:t>کدام الکترود بیشتر حباب تولید می‌کند؟</w:t>
      </w:r>
    </w:p>
    <w:p w14:paraId="7B1485E7" w14:textId="77777777" w:rsidR="005B6A7A" w:rsidRDefault="00000000">
      <w:pPr>
        <w:numPr>
          <w:ilvl w:val="0"/>
          <w:numId w:val="22"/>
        </w:numPr>
        <w:bidi/>
      </w:pPr>
      <w:r>
        <w:rPr>
          <w:rtl/>
        </w:rPr>
        <w:t>رنگ محلول تغییر می‌کند؟</w:t>
      </w:r>
    </w:p>
    <w:p w14:paraId="5D61DE02" w14:textId="77777777" w:rsidR="005B6A7A" w:rsidRDefault="00000000">
      <w:pPr>
        <w:numPr>
          <w:ilvl w:val="0"/>
          <w:numId w:val="22"/>
        </w:numPr>
        <w:bidi/>
      </w:pPr>
      <w:r>
        <w:rPr>
          <w:rtl/>
        </w:rPr>
        <w:t>آیا الکترودها خورده می‌شوند؟</w:t>
      </w:r>
    </w:p>
    <w:p w14:paraId="0E8ED376" w14:textId="77777777" w:rsidR="005B6A7A" w:rsidRDefault="00000000">
      <w:pPr>
        <w:numPr>
          <w:ilvl w:val="0"/>
          <w:numId w:val="22"/>
        </w:numPr>
        <w:bidi/>
      </w:pPr>
      <w:r>
        <w:rPr>
          <w:rtl/>
        </w:rPr>
        <w:t>آیا بوی خفیف کلر حس می‌شود؟ (در مقدار بسیار کم)</w:t>
      </w:r>
    </w:p>
    <w:p w14:paraId="18531C74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386831D" wp14:editId="5A60B0DF">
                <wp:extent cx="41614728" cy="1271"/>
                <wp:effectExtent l="0" t="0" r="15872" b="24129"/>
                <wp:docPr id="1502689214" name="Horizontal Lin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40FAB7A" id="Horizontal Line 23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77745AA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45B85516" w14:textId="77777777" w:rsidR="005B6A7A" w:rsidRDefault="00000000">
      <w:pPr>
        <w:numPr>
          <w:ilvl w:val="0"/>
          <w:numId w:val="23"/>
        </w:numPr>
        <w:bidi/>
      </w:pPr>
      <w:r>
        <w:rPr>
          <w:rtl/>
        </w:rPr>
        <w:t>یون‌های مثبت (</w:t>
      </w:r>
      <w:r>
        <w:t>Na</w:t>
      </w:r>
      <w:r>
        <w:rPr>
          <w:rtl/>
        </w:rPr>
        <w:t xml:space="preserve">⁺  و </w:t>
      </w:r>
      <w:r>
        <w:t>H</w:t>
      </w:r>
      <w:r>
        <w:rPr>
          <w:rtl/>
        </w:rPr>
        <w:t xml:space="preserve">⁺) به سمت </w:t>
      </w:r>
      <w:r>
        <w:rPr>
          <w:b/>
          <w:bCs/>
          <w:rtl/>
        </w:rPr>
        <w:t>کاتد</w:t>
      </w:r>
      <w:r>
        <w:rPr>
          <w:rtl/>
        </w:rPr>
        <w:t xml:space="preserve"> حرکت کرده و </w:t>
      </w:r>
      <w:r>
        <w:rPr>
          <w:b/>
          <w:bCs/>
          <w:rtl/>
        </w:rPr>
        <w:t>گاز هیدروجن</w:t>
      </w:r>
      <w:r>
        <w:rPr>
          <w:rtl/>
        </w:rPr>
        <w:t xml:space="preserve"> آزاد می‌شود.</w:t>
      </w:r>
    </w:p>
    <w:p w14:paraId="4BA50E06" w14:textId="77777777" w:rsidR="005B6A7A" w:rsidRDefault="00000000">
      <w:pPr>
        <w:numPr>
          <w:ilvl w:val="0"/>
          <w:numId w:val="23"/>
        </w:numPr>
        <w:bidi/>
      </w:pPr>
      <w:r>
        <w:rPr>
          <w:rtl/>
        </w:rPr>
        <w:t>یون‌های منفی (</w:t>
      </w:r>
      <w:r>
        <w:t>Cl</w:t>
      </w:r>
      <w:r>
        <w:rPr>
          <w:rtl/>
        </w:rPr>
        <w:t xml:space="preserve">⁻ یا </w:t>
      </w:r>
      <w:r>
        <w:t>OH</w:t>
      </w:r>
      <w:r>
        <w:rPr>
          <w:rtl/>
        </w:rPr>
        <w:t xml:space="preserve">⁻)  به آند رفته و مقدار کم </w:t>
      </w:r>
      <w:r>
        <w:rPr>
          <w:b/>
          <w:bCs/>
          <w:rtl/>
        </w:rPr>
        <w:t>کلر/اکسیجن</w:t>
      </w:r>
      <w:r>
        <w:rPr>
          <w:rtl/>
        </w:rPr>
        <w:t xml:space="preserve"> آزاد می‌شود.</w:t>
      </w:r>
    </w:p>
    <w:p w14:paraId="1617DEA3" w14:textId="77777777" w:rsidR="005B6A7A" w:rsidRDefault="00000000">
      <w:pPr>
        <w:numPr>
          <w:ilvl w:val="0"/>
          <w:numId w:val="23"/>
        </w:numPr>
        <w:bidi/>
      </w:pPr>
      <w:r>
        <w:rPr>
          <w:rtl/>
        </w:rPr>
        <w:t xml:space="preserve">این نشان می‌دهد که </w:t>
      </w:r>
      <w:r>
        <w:rPr>
          <w:b/>
          <w:bCs/>
          <w:rtl/>
        </w:rPr>
        <w:t>الکترولیز یک تجزیهٔ شیمیایی با برق</w:t>
      </w:r>
      <w:r>
        <w:rPr>
          <w:rtl/>
        </w:rPr>
        <w:t xml:space="preserve"> است.</w:t>
      </w:r>
    </w:p>
    <w:p w14:paraId="2CC4E09E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4A6E43D6" wp14:editId="032D4702">
                <wp:extent cx="41614728" cy="1271"/>
                <wp:effectExtent l="0" t="0" r="15872" b="24129"/>
                <wp:docPr id="741372290" name="Horizontal Lin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D525A71" id="Horizontal Line 233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17E9D93B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013F5905" w14:textId="77777777" w:rsidR="005B6A7A" w:rsidRDefault="00000000">
      <w:pPr>
        <w:numPr>
          <w:ilvl w:val="0"/>
          <w:numId w:val="24"/>
        </w:numPr>
        <w:bidi/>
      </w:pPr>
      <w:r>
        <w:rPr>
          <w:rtl/>
        </w:rPr>
        <w:t>باتری نباید مدت طولانی وصل بماند (گرم می‌شود).</w:t>
      </w:r>
    </w:p>
    <w:p w14:paraId="7646CB36" w14:textId="77777777" w:rsidR="005B6A7A" w:rsidRDefault="00000000">
      <w:pPr>
        <w:numPr>
          <w:ilvl w:val="0"/>
          <w:numId w:val="24"/>
        </w:numPr>
        <w:bidi/>
      </w:pPr>
      <w:r>
        <w:rPr>
          <w:rtl/>
        </w:rPr>
        <w:t>دست‌ها خشک باشند.</w:t>
      </w:r>
    </w:p>
    <w:p w14:paraId="14EED1E1" w14:textId="77777777" w:rsidR="005B6A7A" w:rsidRDefault="00000000">
      <w:pPr>
        <w:numPr>
          <w:ilvl w:val="0"/>
          <w:numId w:val="24"/>
        </w:numPr>
        <w:bidi/>
      </w:pPr>
      <w:r>
        <w:rPr>
          <w:rtl/>
        </w:rPr>
        <w:t>از بوکردن شدید گازها خودداری شود.</w:t>
      </w:r>
    </w:p>
    <w:p w14:paraId="28F65BF6" w14:textId="77777777" w:rsidR="005B6A7A" w:rsidRDefault="00000000">
      <w:pPr>
        <w:numPr>
          <w:ilvl w:val="0"/>
          <w:numId w:val="24"/>
        </w:numPr>
        <w:bidi/>
      </w:pPr>
      <w:r>
        <w:rPr>
          <w:rtl/>
        </w:rPr>
        <w:t>از تماس سیم لخت با هم جلوگیری کنید (شارت می‌شود).</w:t>
      </w:r>
    </w:p>
    <w:p w14:paraId="0E32C130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7B09B82B" wp14:editId="3EEB3C6A">
                <wp:extent cx="41614728" cy="1271"/>
                <wp:effectExtent l="0" t="0" r="15872" b="24129"/>
                <wp:docPr id="115772500" name="Horizontal Lin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6888537" id="Horizontal Line 234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C2A1997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باید بنویسد:</w:t>
      </w:r>
    </w:p>
    <w:p w14:paraId="062496D1" w14:textId="77777777" w:rsidR="005B6A7A" w:rsidRDefault="00000000">
      <w:pPr>
        <w:numPr>
          <w:ilvl w:val="0"/>
          <w:numId w:val="25"/>
        </w:numPr>
        <w:bidi/>
      </w:pPr>
      <w:r>
        <w:rPr>
          <w:rtl/>
        </w:rPr>
        <w:t>هدف</w:t>
      </w:r>
    </w:p>
    <w:p w14:paraId="44BA850D" w14:textId="77777777" w:rsidR="005B6A7A" w:rsidRDefault="00000000">
      <w:pPr>
        <w:numPr>
          <w:ilvl w:val="0"/>
          <w:numId w:val="25"/>
        </w:numPr>
        <w:bidi/>
      </w:pPr>
      <w:r>
        <w:rPr>
          <w:rtl/>
        </w:rPr>
        <w:t>مواد لازم</w:t>
      </w:r>
    </w:p>
    <w:p w14:paraId="428F153F" w14:textId="77777777" w:rsidR="005B6A7A" w:rsidRDefault="00000000">
      <w:pPr>
        <w:numPr>
          <w:ilvl w:val="0"/>
          <w:numId w:val="25"/>
        </w:numPr>
        <w:bidi/>
      </w:pPr>
      <w:r>
        <w:rPr>
          <w:rtl/>
        </w:rPr>
        <w:t>مراحل کار</w:t>
      </w:r>
    </w:p>
    <w:p w14:paraId="062EDD58" w14:textId="77777777" w:rsidR="005B6A7A" w:rsidRDefault="00000000">
      <w:pPr>
        <w:numPr>
          <w:ilvl w:val="0"/>
          <w:numId w:val="25"/>
        </w:numPr>
        <w:bidi/>
      </w:pPr>
      <w:r>
        <w:rPr>
          <w:rtl/>
        </w:rPr>
        <w:t>مشاهدات (حباب‌ها، تغییرات)</w:t>
      </w:r>
    </w:p>
    <w:p w14:paraId="4EEE2912" w14:textId="77777777" w:rsidR="005B6A7A" w:rsidRDefault="00000000">
      <w:pPr>
        <w:numPr>
          <w:ilvl w:val="0"/>
          <w:numId w:val="25"/>
        </w:numPr>
        <w:bidi/>
      </w:pPr>
      <w:r>
        <w:rPr>
          <w:rtl/>
        </w:rPr>
        <w:t>نتیجه‌گیری</w:t>
      </w:r>
    </w:p>
    <w:p w14:paraId="21AA88E8" w14:textId="77777777" w:rsidR="005B6A7A" w:rsidRDefault="00000000">
      <w:pPr>
        <w:numPr>
          <w:ilvl w:val="0"/>
          <w:numId w:val="25"/>
        </w:numPr>
        <w:bidi/>
      </w:pPr>
      <w:r>
        <w:rPr>
          <w:rtl/>
        </w:rPr>
        <w:t>سؤال تکمیلی:</w:t>
      </w:r>
    </w:p>
    <w:p w14:paraId="2652FF4E" w14:textId="77777777" w:rsidR="005B6A7A" w:rsidRDefault="00000000">
      <w:pPr>
        <w:numPr>
          <w:ilvl w:val="1"/>
          <w:numId w:val="25"/>
        </w:numPr>
        <w:bidi/>
      </w:pPr>
      <w:r>
        <w:rPr>
          <w:rtl/>
        </w:rPr>
        <w:t>چرا گاز هیدروجن فقط در قطب منفی تولید می‌شود؟</w:t>
      </w:r>
    </w:p>
    <w:p w14:paraId="591910B3" w14:textId="77777777" w:rsidR="005B6A7A" w:rsidRDefault="005B6A7A">
      <w:pPr>
        <w:bidi/>
      </w:pPr>
    </w:p>
    <w:p w14:paraId="31A29A2A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lastRenderedPageBreak/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۴: </w:t>
      </w:r>
      <w:r>
        <w:rPr>
          <w:rtl/>
        </w:rPr>
        <w:t>تغییرات انرژی در واکنش‌ها (اندرترمیک و اگزوترمیک)</w:t>
      </w:r>
    </w:p>
    <w:p w14:paraId="46010FC1" w14:textId="77777777" w:rsidR="005B6A7A" w:rsidRDefault="00000000">
      <w:pPr>
        <w:bidi/>
      </w:pPr>
      <w:r>
        <w:rPr>
          <w:b/>
          <w:bCs/>
          <w:rtl/>
        </w:rPr>
        <w:t>(</w:t>
      </w:r>
      <w:r>
        <w:rPr>
          <w:b/>
          <w:bCs/>
        </w:rPr>
        <w:t>Energy Changes – Temperature Change Practical</w:t>
      </w:r>
      <w:r>
        <w:rPr>
          <w:b/>
          <w:bCs/>
          <w:rtl/>
        </w:rPr>
        <w:t>)</w:t>
      </w:r>
    </w:p>
    <w:p w14:paraId="31C6386E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آموزشی:</w:t>
      </w:r>
    </w:p>
    <w:p w14:paraId="1C6F9B38" w14:textId="77777777" w:rsidR="005B6A7A" w:rsidRDefault="00000000">
      <w:pPr>
        <w:bidi/>
      </w:pPr>
      <w:hyperlink r:id="rId14" w:history="1">
        <w:r>
          <w:rPr>
            <w:rStyle w:val="Hyperlink"/>
          </w:rPr>
          <w:t>https://www.youtube.com/watch?v=tKxcQYZ2YH8</w:t>
        </w:r>
      </w:hyperlink>
      <w:r>
        <w:rPr>
          <w:rtl/>
        </w:rPr>
        <w:t xml:space="preserve"> </w:t>
      </w:r>
      <w:r>
        <w:rPr>
          <w:noProof/>
          <w:rtl/>
        </w:rPr>
        <mc:AlternateContent>
          <mc:Choice Requires="wps">
            <w:drawing>
              <wp:inline distT="0" distB="0" distL="0" distR="0" wp14:anchorId="61798366" wp14:editId="0DB2D88B">
                <wp:extent cx="41614728" cy="1271"/>
                <wp:effectExtent l="0" t="0" r="15872" b="24129"/>
                <wp:docPr id="882505138" name="Horizontal Lin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278C21B" id="Horizontal Line 45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0A28339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7590C6F2" w14:textId="77777777" w:rsidR="005B6A7A" w:rsidRDefault="00000000">
      <w:pPr>
        <w:bidi/>
      </w:pPr>
      <w:r>
        <w:rPr>
          <w:rtl/>
        </w:rPr>
        <w:t xml:space="preserve">شاگرد درک کند که بعضی واکنش‌ها </w:t>
      </w:r>
      <w:r>
        <w:rPr>
          <w:b/>
          <w:bCs/>
          <w:rtl/>
        </w:rPr>
        <w:t>گرما آزاد می‌کنند (اگزوترمیک)</w:t>
      </w:r>
      <w:r>
        <w:rPr>
          <w:rtl/>
        </w:rPr>
        <w:t xml:space="preserve"> و بعضی </w:t>
      </w:r>
      <w:r>
        <w:rPr>
          <w:b/>
          <w:bCs/>
          <w:rtl/>
        </w:rPr>
        <w:t>گرما جذب می‌کنند (اندرترمیک)</w:t>
      </w:r>
      <w:r>
        <w:rPr>
          <w:rtl/>
        </w:rPr>
        <w:t>.</w:t>
      </w:r>
      <w:r>
        <w:br/>
      </w:r>
      <w:r>
        <w:rPr>
          <w:rtl/>
        </w:rPr>
        <w:t>او باید بتواند:</w:t>
      </w:r>
    </w:p>
    <w:p w14:paraId="4E2D1652" w14:textId="77777777" w:rsidR="005B6A7A" w:rsidRDefault="00000000">
      <w:pPr>
        <w:numPr>
          <w:ilvl w:val="0"/>
          <w:numId w:val="26"/>
        </w:numPr>
        <w:bidi/>
      </w:pPr>
      <w:r>
        <w:rPr>
          <w:rtl/>
        </w:rPr>
        <w:t>تغییرات درجهٔ حرارت را اندازه بگیرد</w:t>
      </w:r>
    </w:p>
    <w:p w14:paraId="32BE1617" w14:textId="77777777" w:rsidR="005B6A7A" w:rsidRDefault="00000000">
      <w:pPr>
        <w:numPr>
          <w:ilvl w:val="0"/>
          <w:numId w:val="26"/>
        </w:numPr>
        <w:bidi/>
      </w:pPr>
      <w:r>
        <w:rPr>
          <w:rtl/>
        </w:rPr>
        <w:t>منحنی تغییرات را رسم کند</w:t>
      </w:r>
    </w:p>
    <w:p w14:paraId="41624314" w14:textId="77777777" w:rsidR="005B6A7A" w:rsidRDefault="00000000">
      <w:pPr>
        <w:numPr>
          <w:ilvl w:val="0"/>
          <w:numId w:val="26"/>
        </w:numPr>
        <w:bidi/>
      </w:pPr>
      <w:r>
        <w:rPr>
          <w:rtl/>
        </w:rPr>
        <w:t>نوع واکنش را تشخیص دهد</w:t>
      </w:r>
    </w:p>
    <w:p w14:paraId="71B41E1F" w14:textId="77777777" w:rsidR="005B6A7A" w:rsidRDefault="00000000">
      <w:pPr>
        <w:bidi/>
      </w:pPr>
      <w:r>
        <w:rPr>
          <w:rtl/>
        </w:rPr>
        <w:t>این آزمایش از ساده‌ترین واکنش‌های خانگی استفاده می‌کند.</w:t>
      </w:r>
    </w:p>
    <w:p w14:paraId="25F46C85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12A02F9" wp14:editId="63C0BFF4">
                <wp:extent cx="41614728" cy="1271"/>
                <wp:effectExtent l="0" t="0" r="15872" b="24129"/>
                <wp:docPr id="1842804767" name="Horizontal Lin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6AD57CA" id="Horizontal Line 43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CF3FB51" w14:textId="77777777" w:rsidR="005B6A7A" w:rsidRDefault="00000000">
      <w:pPr>
        <w:bidi/>
      </w:pPr>
      <w:r>
        <w:rPr>
          <w:b/>
          <w:bCs/>
          <w:noProof/>
          <w:rtl/>
        </w:rPr>
        <w:drawing>
          <wp:anchor distT="0" distB="0" distL="114300" distR="114300" simplePos="0" relativeHeight="251665920" behindDoc="0" locked="0" layoutInCell="1" allowOverlap="1" wp14:anchorId="7490E800" wp14:editId="76214B92">
            <wp:simplePos x="0" y="0"/>
            <wp:positionH relativeFrom="margin">
              <wp:posOffset>68580</wp:posOffset>
            </wp:positionH>
            <wp:positionV relativeFrom="paragraph">
              <wp:posOffset>5715</wp:posOffset>
            </wp:positionV>
            <wp:extent cx="3162296" cy="3162296"/>
            <wp:effectExtent l="0" t="0" r="4" b="4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203609380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296" cy="3162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</w:t>
      </w:r>
    </w:p>
    <w:p w14:paraId="26FD1377" w14:textId="77777777" w:rsidR="005B6A7A" w:rsidRDefault="00000000">
      <w:pPr>
        <w:bidi/>
      </w:pPr>
      <w:r>
        <w:rPr>
          <w:rtl/>
        </w:rPr>
        <w:t>مواد معمولی خانه:</w:t>
      </w:r>
    </w:p>
    <w:p w14:paraId="55E0892E" w14:textId="77777777" w:rsidR="005B6A7A" w:rsidRDefault="00000000">
      <w:pPr>
        <w:bidi/>
      </w:pPr>
      <w:r>
        <w:rPr>
          <w:b/>
          <w:bCs/>
          <w:rtl/>
        </w:rPr>
        <w:t>برای واکنش اگزوترمیک:</w:t>
      </w:r>
    </w:p>
    <w:p w14:paraId="21FB9875" w14:textId="77777777" w:rsidR="005B6A7A" w:rsidRDefault="00000000">
      <w:pPr>
        <w:numPr>
          <w:ilvl w:val="0"/>
          <w:numId w:val="27"/>
        </w:numPr>
        <w:bidi/>
      </w:pPr>
      <w:r>
        <w:rPr>
          <w:rtl/>
        </w:rPr>
        <w:t xml:space="preserve">پودر </w:t>
      </w:r>
      <w:r>
        <w:rPr>
          <w:b/>
          <w:bCs/>
          <w:rtl/>
        </w:rPr>
        <w:t>بیکینگ‌سودا</w:t>
      </w:r>
      <w:r>
        <w:rPr>
          <w:rtl/>
        </w:rPr>
        <w:t xml:space="preserve"> یا </w:t>
      </w:r>
      <w:r>
        <w:rPr>
          <w:b/>
          <w:bCs/>
          <w:rtl/>
        </w:rPr>
        <w:t>جوش‌شیرین</w:t>
      </w:r>
    </w:p>
    <w:p w14:paraId="4C1485D0" w14:textId="77777777" w:rsidR="005B6A7A" w:rsidRDefault="00000000">
      <w:pPr>
        <w:numPr>
          <w:ilvl w:val="0"/>
          <w:numId w:val="27"/>
        </w:numPr>
        <w:bidi/>
      </w:pPr>
      <w:r>
        <w:rPr>
          <w:b/>
          <w:bCs/>
          <w:rtl/>
        </w:rPr>
        <w:t>سرکه</w:t>
      </w:r>
      <w:r>
        <w:rPr>
          <w:rtl/>
        </w:rPr>
        <w:t xml:space="preserve"> یا </w:t>
      </w:r>
      <w:r>
        <w:rPr>
          <w:b/>
          <w:bCs/>
          <w:rtl/>
        </w:rPr>
        <w:t>آب لیمو</w:t>
      </w:r>
    </w:p>
    <w:p w14:paraId="4A5E5713" w14:textId="77777777" w:rsidR="005B6A7A" w:rsidRDefault="00000000">
      <w:pPr>
        <w:numPr>
          <w:ilvl w:val="0"/>
          <w:numId w:val="27"/>
        </w:numPr>
        <w:bidi/>
      </w:pPr>
      <w:r>
        <w:rPr>
          <w:rtl/>
        </w:rPr>
        <w:t xml:space="preserve">ترمومتر </w:t>
      </w:r>
    </w:p>
    <w:p w14:paraId="203F5DEE" w14:textId="77777777" w:rsidR="005B6A7A" w:rsidRDefault="00000000">
      <w:pPr>
        <w:bidi/>
      </w:pPr>
      <w:r>
        <w:rPr>
          <w:b/>
          <w:bCs/>
          <w:rtl/>
        </w:rPr>
        <w:t>برای واکنش اندرترمیک:</w:t>
      </w:r>
    </w:p>
    <w:p w14:paraId="3A0327C3" w14:textId="77777777" w:rsidR="005B6A7A" w:rsidRDefault="00000000">
      <w:pPr>
        <w:numPr>
          <w:ilvl w:val="0"/>
          <w:numId w:val="28"/>
        </w:numPr>
        <w:bidi/>
      </w:pPr>
      <w:r>
        <w:rPr>
          <w:b/>
          <w:bCs/>
          <w:rtl/>
        </w:rPr>
        <w:t>نمک طعام (</w:t>
      </w:r>
      <w:r>
        <w:rPr>
          <w:b/>
          <w:bCs/>
        </w:rPr>
        <w:t>NaCl</w:t>
      </w:r>
      <w:r>
        <w:rPr>
          <w:b/>
          <w:bCs/>
          <w:rtl/>
        </w:rPr>
        <w:t>)</w:t>
      </w:r>
    </w:p>
    <w:p w14:paraId="26193570" w14:textId="77777777" w:rsidR="005B6A7A" w:rsidRDefault="00000000">
      <w:pPr>
        <w:numPr>
          <w:ilvl w:val="0"/>
          <w:numId w:val="28"/>
        </w:numPr>
        <w:bidi/>
      </w:pPr>
      <w:r>
        <w:rPr>
          <w:b/>
          <w:bCs/>
          <w:rtl/>
        </w:rPr>
        <w:t>آب سرد</w:t>
      </w:r>
    </w:p>
    <w:p w14:paraId="3023DC1C" w14:textId="77777777" w:rsidR="005B6A7A" w:rsidRDefault="00000000">
      <w:pPr>
        <w:numPr>
          <w:ilvl w:val="0"/>
          <w:numId w:val="28"/>
        </w:numPr>
        <w:bidi/>
      </w:pPr>
      <w:r>
        <w:rPr>
          <w:b/>
          <w:bCs/>
          <w:rtl/>
        </w:rPr>
        <w:t>یخ</w:t>
      </w:r>
      <w:r>
        <w:rPr>
          <w:rtl/>
        </w:rPr>
        <w:t xml:space="preserve"> (اختیاری، برای وضوح بیشتر)</w:t>
      </w:r>
    </w:p>
    <w:p w14:paraId="6ABFF084" w14:textId="77777777" w:rsidR="005B6A7A" w:rsidRDefault="00000000">
      <w:pPr>
        <w:bidi/>
      </w:pPr>
      <w:r>
        <w:rPr>
          <w:b/>
          <w:bCs/>
          <w:rtl/>
        </w:rPr>
        <w:t>سایر وسایل:</w:t>
      </w:r>
    </w:p>
    <w:p w14:paraId="607AE9B1" w14:textId="77777777" w:rsidR="005B6A7A" w:rsidRDefault="00000000">
      <w:pPr>
        <w:numPr>
          <w:ilvl w:val="0"/>
          <w:numId w:val="29"/>
        </w:numPr>
        <w:bidi/>
      </w:pPr>
      <w:r>
        <w:rPr>
          <w:rtl/>
        </w:rPr>
        <w:t>دو پیالهٔ شیشه‌ای</w:t>
      </w:r>
    </w:p>
    <w:p w14:paraId="66642129" w14:textId="77777777" w:rsidR="005B6A7A" w:rsidRDefault="00000000">
      <w:pPr>
        <w:numPr>
          <w:ilvl w:val="0"/>
          <w:numId w:val="29"/>
        </w:numPr>
        <w:bidi/>
      </w:pPr>
      <w:r>
        <w:rPr>
          <w:rtl/>
        </w:rPr>
        <w:t>قاشق</w:t>
      </w:r>
    </w:p>
    <w:p w14:paraId="2A591762" w14:textId="77777777" w:rsidR="005B6A7A" w:rsidRDefault="00000000">
      <w:pPr>
        <w:numPr>
          <w:ilvl w:val="0"/>
          <w:numId w:val="29"/>
        </w:numPr>
        <w:bidi/>
      </w:pPr>
      <w:r>
        <w:rPr>
          <w:rtl/>
        </w:rPr>
        <w:t>کاغذ برای ثبت اندازه‌گیری‌ها</w:t>
      </w:r>
    </w:p>
    <w:p w14:paraId="36E2DD40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765D1EBD" wp14:editId="6D713EDB">
                <wp:extent cx="41614728" cy="1271"/>
                <wp:effectExtent l="0" t="0" r="15872" b="24129"/>
                <wp:docPr id="341554923" name="Horizontal Lin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2FC1EF0" id="Horizontal Line 433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84EA124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lastRenderedPageBreak/>
        <w:t>🧪</w:t>
      </w:r>
      <w:r>
        <w:rPr>
          <w:b/>
          <w:bCs/>
          <w:rtl/>
        </w:rPr>
        <w:t xml:space="preserve"> طرز کار (گام‌به‌گام)</w:t>
      </w:r>
    </w:p>
    <w:p w14:paraId="3B88A11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C853DB0" wp14:editId="0E9C5298">
                <wp:extent cx="41614728" cy="1271"/>
                <wp:effectExtent l="0" t="0" r="15872" b="24129"/>
                <wp:docPr id="1257790841" name="Horizontal Lin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9779A34" id="Horizontal Line 434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398E658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🔥</w:t>
      </w:r>
      <w:r>
        <w:rPr>
          <w:b/>
          <w:bCs/>
          <w:rtl/>
        </w:rPr>
        <w:t xml:space="preserve"> الف) واکنش اگزوترمیک (</w:t>
      </w:r>
      <w:r>
        <w:rPr>
          <w:b/>
          <w:bCs/>
        </w:rPr>
        <w:t>Exothermic</w:t>
      </w:r>
      <w:r>
        <w:rPr>
          <w:b/>
          <w:bCs/>
          <w:rtl/>
        </w:rPr>
        <w:t>)</w:t>
      </w:r>
    </w:p>
    <w:p w14:paraId="1BC98288" w14:textId="77777777" w:rsidR="005B6A7A" w:rsidRDefault="00000000">
      <w:pPr>
        <w:bidi/>
      </w:pPr>
      <w:r>
        <w:rPr>
          <w:rtl/>
        </w:rPr>
        <w:t>(گرما آزاد می‌شود → درجهٔ حرارت بالا می‌رود)</w:t>
      </w:r>
    </w:p>
    <w:p w14:paraId="1CA1569A" w14:textId="77777777" w:rsidR="005B6A7A" w:rsidRDefault="00000000">
      <w:pPr>
        <w:numPr>
          <w:ilvl w:val="0"/>
          <w:numId w:val="30"/>
        </w:numPr>
        <w:bidi/>
      </w:pPr>
      <w:r>
        <w:rPr>
          <w:rtl/>
        </w:rPr>
        <w:t>نصف پیاله سرکه را آماده کنید.</w:t>
      </w:r>
    </w:p>
    <w:p w14:paraId="74841873" w14:textId="77777777" w:rsidR="005B6A7A" w:rsidRDefault="00000000">
      <w:pPr>
        <w:numPr>
          <w:ilvl w:val="0"/>
          <w:numId w:val="30"/>
        </w:numPr>
        <w:bidi/>
      </w:pPr>
      <w:r>
        <w:rPr>
          <w:rtl/>
        </w:rPr>
        <w:t xml:space="preserve">ترمومتر را داخل آن بگذارید و </w:t>
      </w:r>
      <w:r>
        <w:rPr>
          <w:b/>
          <w:bCs/>
          <w:rtl/>
        </w:rPr>
        <w:t>درجهٔ اولیه</w:t>
      </w:r>
      <w:r>
        <w:rPr>
          <w:rtl/>
        </w:rPr>
        <w:t xml:space="preserve"> را یادداشت کنید.</w:t>
      </w:r>
    </w:p>
    <w:p w14:paraId="0AAAF110" w14:textId="77777777" w:rsidR="005B6A7A" w:rsidRDefault="00000000">
      <w:pPr>
        <w:numPr>
          <w:ilvl w:val="0"/>
          <w:numId w:val="30"/>
        </w:numPr>
        <w:bidi/>
      </w:pPr>
      <w:r>
        <w:rPr>
          <w:rtl/>
        </w:rPr>
        <w:t>یک قاشق بیکینگ‌سودا را آرام داخل سرکه بریزید.</w:t>
      </w:r>
    </w:p>
    <w:p w14:paraId="5AEE9AE6" w14:textId="77777777" w:rsidR="005B6A7A" w:rsidRDefault="00000000">
      <w:pPr>
        <w:numPr>
          <w:ilvl w:val="0"/>
          <w:numId w:val="30"/>
        </w:numPr>
        <w:bidi/>
      </w:pPr>
      <w:r>
        <w:rPr>
          <w:rtl/>
        </w:rPr>
        <w:t>واکنش کف‌کردن مشاهده می‌شود.</w:t>
      </w:r>
    </w:p>
    <w:p w14:paraId="0EB94A37" w14:textId="77777777" w:rsidR="005B6A7A" w:rsidRDefault="00000000">
      <w:pPr>
        <w:numPr>
          <w:ilvl w:val="0"/>
          <w:numId w:val="30"/>
        </w:numPr>
        <w:bidi/>
      </w:pPr>
      <w:r>
        <w:rPr>
          <w:b/>
          <w:bCs/>
          <w:rtl/>
        </w:rPr>
        <w:t>درجهٔ حرارت جدید</w:t>
      </w:r>
      <w:r>
        <w:rPr>
          <w:rtl/>
        </w:rPr>
        <w:t xml:space="preserve"> را بعد از </w:t>
      </w:r>
      <w:r>
        <w:rPr>
          <w:rtl/>
          <w:lang w:bidi="fa-IR"/>
        </w:rPr>
        <w:t>۳۰–۶۰</w:t>
      </w:r>
      <w:r>
        <w:rPr>
          <w:rtl/>
        </w:rPr>
        <w:t xml:space="preserve"> ثانیه اندازه بگیرید.</w:t>
      </w:r>
    </w:p>
    <w:p w14:paraId="7560DF97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انتظار:</w:t>
      </w:r>
      <w:r>
        <w:br/>
      </w:r>
      <w:r>
        <w:rPr>
          <w:rtl/>
        </w:rPr>
        <w:t xml:space="preserve">دمای محلول </w:t>
      </w:r>
      <w:r>
        <w:rPr>
          <w:b/>
          <w:bCs/>
          <w:rtl/>
        </w:rPr>
        <w:t>بالا می‌رود</w:t>
      </w:r>
      <w:r>
        <w:rPr>
          <w:rtl/>
        </w:rPr>
        <w:t xml:space="preserve"> → واکنش اگزوترمیک است.</w:t>
      </w:r>
    </w:p>
    <w:p w14:paraId="206EAC3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E1959E7" wp14:editId="4D9AADBC">
                <wp:extent cx="41614728" cy="1271"/>
                <wp:effectExtent l="0" t="0" r="15872" b="24129"/>
                <wp:docPr id="2130094403" name="Horizontal Lin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AE262E7" id="Horizontal Line 435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0D1F70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❄️</w:t>
      </w:r>
      <w:r>
        <w:rPr>
          <w:b/>
          <w:bCs/>
          <w:rtl/>
        </w:rPr>
        <w:t xml:space="preserve"> ب) واکنش اندرترمیک (</w:t>
      </w:r>
      <w:r>
        <w:rPr>
          <w:b/>
          <w:bCs/>
        </w:rPr>
        <w:t>Endothermic</w:t>
      </w:r>
      <w:r>
        <w:rPr>
          <w:b/>
          <w:bCs/>
          <w:rtl/>
        </w:rPr>
        <w:t>)</w:t>
      </w:r>
    </w:p>
    <w:p w14:paraId="21FE85BC" w14:textId="77777777" w:rsidR="005B6A7A" w:rsidRDefault="00000000">
      <w:pPr>
        <w:bidi/>
      </w:pPr>
      <w:r>
        <w:rPr>
          <w:rtl/>
        </w:rPr>
        <w:t>(گرما جذب می‌شود → درجهٔ حرارت پایین می‌آید)</w:t>
      </w:r>
    </w:p>
    <w:p w14:paraId="3C5D4DFF" w14:textId="77777777" w:rsidR="005B6A7A" w:rsidRDefault="00000000">
      <w:pPr>
        <w:numPr>
          <w:ilvl w:val="0"/>
          <w:numId w:val="31"/>
        </w:numPr>
        <w:bidi/>
      </w:pPr>
      <w:r>
        <w:rPr>
          <w:rtl/>
        </w:rPr>
        <w:t>نصف پیاله آب سرد تهیه کنید.</w:t>
      </w:r>
    </w:p>
    <w:p w14:paraId="6285FB2A" w14:textId="77777777" w:rsidR="005B6A7A" w:rsidRDefault="00000000">
      <w:pPr>
        <w:numPr>
          <w:ilvl w:val="0"/>
          <w:numId w:val="31"/>
        </w:numPr>
        <w:bidi/>
      </w:pPr>
      <w:r>
        <w:rPr>
          <w:rtl/>
        </w:rPr>
        <w:t xml:space="preserve">ترمومتر را داخل آب گذاشته و </w:t>
      </w:r>
      <w:r>
        <w:rPr>
          <w:b/>
          <w:bCs/>
          <w:rtl/>
        </w:rPr>
        <w:t>دمای اولیه</w:t>
      </w:r>
      <w:r>
        <w:rPr>
          <w:rtl/>
        </w:rPr>
        <w:t xml:space="preserve"> را یادداشت کنید.</w:t>
      </w:r>
    </w:p>
    <w:p w14:paraId="490157B1" w14:textId="77777777" w:rsidR="005B6A7A" w:rsidRDefault="00000000">
      <w:pPr>
        <w:numPr>
          <w:ilvl w:val="0"/>
          <w:numId w:val="31"/>
        </w:numPr>
        <w:bidi/>
      </w:pPr>
      <w:r>
        <w:rPr>
          <w:rtl/>
          <w:lang w:bidi="fa-IR"/>
        </w:rPr>
        <w:t>۲–۳ قاشق نمک داخل آب بریزید و هم بزنید.</w:t>
      </w:r>
    </w:p>
    <w:p w14:paraId="538E0E8C" w14:textId="77777777" w:rsidR="005B6A7A" w:rsidRDefault="00000000">
      <w:pPr>
        <w:numPr>
          <w:ilvl w:val="0"/>
          <w:numId w:val="31"/>
        </w:numPr>
        <w:bidi/>
      </w:pPr>
      <w:r>
        <w:rPr>
          <w:rtl/>
        </w:rPr>
        <w:t xml:space="preserve">دوباره دما را بعد از </w:t>
      </w:r>
      <w:r>
        <w:rPr>
          <w:rtl/>
          <w:lang w:bidi="fa-IR"/>
        </w:rPr>
        <w:t>۳۰–۶۰</w:t>
      </w:r>
      <w:r>
        <w:rPr>
          <w:rtl/>
        </w:rPr>
        <w:t xml:space="preserve"> ثانیه اندازه بگیرید.</w:t>
      </w:r>
    </w:p>
    <w:p w14:paraId="0BD0E442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انتظار:</w:t>
      </w:r>
      <w:r>
        <w:br/>
      </w:r>
      <w:r>
        <w:rPr>
          <w:rtl/>
        </w:rPr>
        <w:t xml:space="preserve">دمای محلول </w:t>
      </w:r>
      <w:r>
        <w:rPr>
          <w:b/>
          <w:bCs/>
          <w:rtl/>
        </w:rPr>
        <w:t>پایین می‌آید</w:t>
      </w:r>
      <w:r>
        <w:rPr>
          <w:rtl/>
        </w:rPr>
        <w:t xml:space="preserve"> → واکنش اندرترمیک است.</w:t>
      </w:r>
    </w:p>
    <w:p w14:paraId="67D171D2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4207F5B1" wp14:editId="46694C76">
                <wp:extent cx="41614728" cy="1271"/>
                <wp:effectExtent l="0" t="0" r="15872" b="24129"/>
                <wp:docPr id="1603650839" name="Horizontal Lin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FC3BF63" id="Horizontal Line 43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90867D1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 شاگرد</w:t>
      </w:r>
    </w:p>
    <w:p w14:paraId="0283B7AA" w14:textId="77777777" w:rsidR="005B6A7A" w:rsidRDefault="00000000">
      <w:pPr>
        <w:bidi/>
      </w:pPr>
      <w:r>
        <w:rPr>
          <w:rtl/>
        </w:rPr>
        <w:t>شاگرد باید بنویسد:</w:t>
      </w:r>
    </w:p>
    <w:p w14:paraId="1229961B" w14:textId="77777777" w:rsidR="005B6A7A" w:rsidRDefault="00000000">
      <w:pPr>
        <w:numPr>
          <w:ilvl w:val="0"/>
          <w:numId w:val="32"/>
        </w:numPr>
        <w:bidi/>
      </w:pPr>
      <w:r>
        <w:rPr>
          <w:rtl/>
        </w:rPr>
        <w:t>دمای قبل و بعد از هر واکنش</w:t>
      </w:r>
    </w:p>
    <w:p w14:paraId="607036C4" w14:textId="77777777" w:rsidR="005B6A7A" w:rsidRDefault="00000000">
      <w:pPr>
        <w:numPr>
          <w:ilvl w:val="0"/>
          <w:numId w:val="32"/>
        </w:numPr>
        <w:bidi/>
      </w:pPr>
      <w:r>
        <w:rPr>
          <w:rtl/>
        </w:rPr>
        <w:t>مقدار تغییر دما</w:t>
      </w:r>
    </w:p>
    <w:p w14:paraId="4BF1ED72" w14:textId="77777777" w:rsidR="005B6A7A" w:rsidRDefault="00000000">
      <w:pPr>
        <w:numPr>
          <w:ilvl w:val="0"/>
          <w:numId w:val="32"/>
        </w:numPr>
        <w:bidi/>
      </w:pPr>
      <w:r>
        <w:rPr>
          <w:rtl/>
        </w:rPr>
        <w:t>آیا تغییرات محسوس بودند؟</w:t>
      </w:r>
    </w:p>
    <w:p w14:paraId="1B2F0C01" w14:textId="77777777" w:rsidR="005B6A7A" w:rsidRDefault="00000000">
      <w:pPr>
        <w:numPr>
          <w:ilvl w:val="0"/>
          <w:numId w:val="32"/>
        </w:numPr>
        <w:bidi/>
      </w:pPr>
      <w:r>
        <w:rPr>
          <w:rtl/>
        </w:rPr>
        <w:t>کدام واکنش گرما گرفت و کدام آزاد کرد؟</w:t>
      </w:r>
    </w:p>
    <w:p w14:paraId="76EC30D1" w14:textId="77777777" w:rsidR="005B6A7A" w:rsidRDefault="00000000">
      <w:pPr>
        <w:bidi/>
      </w:pPr>
      <w:r>
        <w:rPr>
          <w:rtl/>
        </w:rPr>
        <w:t>اگر بخواهد می‌تواند نمودار کوچک رسم کند:</w:t>
      </w:r>
    </w:p>
    <w:p w14:paraId="5E19B371" w14:textId="77777777" w:rsidR="005B6A7A" w:rsidRDefault="00000000">
      <w:pPr>
        <w:bidi/>
      </w:pPr>
      <w:r>
        <w:rPr>
          <w:rtl/>
        </w:rPr>
        <w:t xml:space="preserve">محور افقی </w:t>
      </w:r>
      <w:r>
        <w:rPr>
          <w:rFonts w:ascii="Arial" w:hAnsi="Arial"/>
          <w:rtl/>
        </w:rPr>
        <w:t>←</w:t>
      </w:r>
      <w:r>
        <w:rPr>
          <w:rtl/>
        </w:rPr>
        <w:t xml:space="preserve"> زمان</w:t>
      </w:r>
      <w:r>
        <w:br/>
      </w:r>
      <w:r>
        <w:rPr>
          <w:rtl/>
        </w:rPr>
        <w:t xml:space="preserve">محور عمودی </w:t>
      </w:r>
      <w:r>
        <w:rPr>
          <w:rFonts w:ascii="Arial" w:hAnsi="Arial"/>
          <w:rtl/>
        </w:rPr>
        <w:t>←</w:t>
      </w:r>
      <w:r>
        <w:rPr>
          <w:rtl/>
        </w:rPr>
        <w:t xml:space="preserve"> دما</w:t>
      </w:r>
    </w:p>
    <w:p w14:paraId="1B05D716" w14:textId="77777777" w:rsidR="005B6A7A" w:rsidRDefault="00000000">
      <w:pPr>
        <w:bidi/>
      </w:pPr>
      <w:r>
        <w:rPr>
          <w:noProof/>
          <w:rtl/>
        </w:rPr>
        <w:lastRenderedPageBreak/>
        <mc:AlternateContent>
          <mc:Choice Requires="wps">
            <w:drawing>
              <wp:inline distT="0" distB="0" distL="0" distR="0" wp14:anchorId="50A71771" wp14:editId="353B3C51">
                <wp:extent cx="41614728" cy="1271"/>
                <wp:effectExtent l="0" t="0" r="15872" b="24129"/>
                <wp:docPr id="1133994411" name="Horizontal Lin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DA601D7" id="Horizontal Line 43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A19231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4163D065" w14:textId="77777777" w:rsidR="005B6A7A" w:rsidRDefault="00000000">
      <w:pPr>
        <w:numPr>
          <w:ilvl w:val="0"/>
          <w:numId w:val="33"/>
        </w:numPr>
        <w:bidi/>
      </w:pPr>
      <w:r>
        <w:rPr>
          <w:rtl/>
        </w:rPr>
        <w:t xml:space="preserve">بیکینگ‌سودا + سرکه </w:t>
      </w:r>
      <w:r>
        <w:rPr>
          <w:rFonts w:ascii="Arial" w:hAnsi="Arial"/>
          <w:rtl/>
        </w:rPr>
        <w:t>←</w:t>
      </w:r>
      <w:r>
        <w:rPr>
          <w:rtl/>
        </w:rPr>
        <w:t xml:space="preserve"> </w:t>
      </w:r>
      <w:r>
        <w:rPr>
          <w:b/>
          <w:bCs/>
          <w:rtl/>
        </w:rPr>
        <w:t>اگزوترمیک</w:t>
      </w:r>
      <w:r>
        <w:rPr>
          <w:rtl/>
        </w:rPr>
        <w:t xml:space="preserve"> (دمای محلول بالا می‌رود)</w:t>
      </w:r>
    </w:p>
    <w:p w14:paraId="2D3E7E85" w14:textId="77777777" w:rsidR="005B6A7A" w:rsidRDefault="00000000">
      <w:pPr>
        <w:numPr>
          <w:ilvl w:val="0"/>
          <w:numId w:val="33"/>
        </w:numPr>
        <w:bidi/>
      </w:pPr>
      <w:r>
        <w:rPr>
          <w:rtl/>
        </w:rPr>
        <w:t xml:space="preserve">نمک + آب سرد </w:t>
      </w:r>
      <w:r>
        <w:rPr>
          <w:rFonts w:ascii="Arial" w:hAnsi="Arial"/>
          <w:rtl/>
        </w:rPr>
        <w:t>←</w:t>
      </w:r>
      <w:r>
        <w:rPr>
          <w:rtl/>
        </w:rPr>
        <w:t xml:space="preserve"> </w:t>
      </w:r>
      <w:r>
        <w:rPr>
          <w:b/>
          <w:bCs/>
          <w:rtl/>
        </w:rPr>
        <w:t>اندرترمیک</w:t>
      </w:r>
      <w:r>
        <w:rPr>
          <w:rtl/>
        </w:rPr>
        <w:t xml:space="preserve"> (دمای محلول پایین می‌آید)</w:t>
      </w:r>
    </w:p>
    <w:p w14:paraId="51888743" w14:textId="77777777" w:rsidR="005B6A7A" w:rsidRDefault="00000000">
      <w:pPr>
        <w:numPr>
          <w:ilvl w:val="0"/>
          <w:numId w:val="33"/>
        </w:numPr>
        <w:bidi/>
      </w:pPr>
      <w:r>
        <w:rPr>
          <w:rtl/>
        </w:rPr>
        <w:t>تغییرات انرژی بخشی از تمام واکنش‌های شیمیایی است.</w:t>
      </w:r>
    </w:p>
    <w:p w14:paraId="7DB9F219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C85C957" wp14:editId="7389E73E">
                <wp:extent cx="41614728" cy="1271"/>
                <wp:effectExtent l="0" t="0" r="15872" b="24129"/>
                <wp:docPr id="1051726058" name="Horizontal Lin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DC53B26" id="Horizontal Line 43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189A45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78726FCC" w14:textId="77777777" w:rsidR="005B6A7A" w:rsidRDefault="00000000">
      <w:pPr>
        <w:numPr>
          <w:ilvl w:val="0"/>
          <w:numId w:val="34"/>
        </w:numPr>
        <w:bidi/>
      </w:pPr>
      <w:r>
        <w:rPr>
          <w:rtl/>
        </w:rPr>
        <w:t>ظرف سرکه را زیاد پر نکنید؛ ممکن است هنگام کف‌کردن سرریز شود.</w:t>
      </w:r>
    </w:p>
    <w:p w14:paraId="5937EF47" w14:textId="77777777" w:rsidR="005B6A7A" w:rsidRDefault="00000000">
      <w:pPr>
        <w:numPr>
          <w:ilvl w:val="0"/>
          <w:numId w:val="34"/>
        </w:numPr>
        <w:bidi/>
      </w:pPr>
      <w:r>
        <w:rPr>
          <w:rtl/>
        </w:rPr>
        <w:t>ترمومتر شیشه‌ای را با احتیاط استفاده کنید.</w:t>
      </w:r>
    </w:p>
    <w:p w14:paraId="51E34E89" w14:textId="77777777" w:rsidR="005B6A7A" w:rsidRDefault="00000000">
      <w:pPr>
        <w:bidi/>
        <w:ind w:left="720"/>
      </w:pPr>
      <w:r>
        <w:rPr>
          <w:noProof/>
          <w:rtl/>
        </w:rPr>
        <mc:AlternateContent>
          <mc:Choice Requires="wps">
            <w:drawing>
              <wp:inline distT="0" distB="0" distL="0" distR="0" wp14:anchorId="0C793129" wp14:editId="205F9A22">
                <wp:extent cx="41614728" cy="1271"/>
                <wp:effectExtent l="0" t="0" r="15872" b="24129"/>
                <wp:docPr id="989618476" name="Horizontal Lin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638B20A" id="Horizontal Line 43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1848AC2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در گزارش باید بنویسد:</w:t>
      </w:r>
    </w:p>
    <w:p w14:paraId="3700E122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هدف آزمایش</w:t>
      </w:r>
    </w:p>
    <w:p w14:paraId="37C99916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مواد لازم</w:t>
      </w:r>
    </w:p>
    <w:p w14:paraId="4C02C2A0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مراحل دو واکنش</w:t>
      </w:r>
    </w:p>
    <w:p w14:paraId="20F1419A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جدول دما:</w:t>
      </w:r>
    </w:p>
    <w:p w14:paraId="626E83BD" w14:textId="77777777" w:rsidR="005B6A7A" w:rsidRDefault="00000000">
      <w:pPr>
        <w:numPr>
          <w:ilvl w:val="1"/>
          <w:numId w:val="35"/>
        </w:numPr>
        <w:bidi/>
      </w:pPr>
      <w:r>
        <w:rPr>
          <w:rtl/>
        </w:rPr>
        <w:t>دمای اولیه</w:t>
      </w:r>
    </w:p>
    <w:p w14:paraId="44C0DED9" w14:textId="77777777" w:rsidR="005B6A7A" w:rsidRDefault="00000000">
      <w:pPr>
        <w:numPr>
          <w:ilvl w:val="1"/>
          <w:numId w:val="35"/>
        </w:numPr>
        <w:bidi/>
      </w:pPr>
      <w:r>
        <w:rPr>
          <w:rtl/>
        </w:rPr>
        <w:t>دمای نهایی</w:t>
      </w:r>
    </w:p>
    <w:p w14:paraId="363207F8" w14:textId="77777777" w:rsidR="005B6A7A" w:rsidRDefault="00000000">
      <w:pPr>
        <w:numPr>
          <w:ilvl w:val="1"/>
          <w:numId w:val="35"/>
        </w:numPr>
        <w:bidi/>
      </w:pPr>
      <w:r>
        <w:rPr>
          <w:rtl/>
        </w:rPr>
        <w:t>تغییر دما</w:t>
      </w:r>
    </w:p>
    <w:p w14:paraId="38688677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نوع واکنش (اگزوترمیک / اندرترمیک)</w:t>
      </w:r>
    </w:p>
    <w:p w14:paraId="1CFB671D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نتیجه‌گیری</w:t>
      </w:r>
    </w:p>
    <w:p w14:paraId="73AF7BE1" w14:textId="77777777" w:rsidR="005B6A7A" w:rsidRDefault="00000000">
      <w:pPr>
        <w:numPr>
          <w:ilvl w:val="0"/>
          <w:numId w:val="35"/>
        </w:numPr>
        <w:bidi/>
      </w:pPr>
      <w:r>
        <w:rPr>
          <w:rtl/>
        </w:rPr>
        <w:t>پاسخ به پرسش:</w:t>
      </w:r>
    </w:p>
    <w:p w14:paraId="2E30575B" w14:textId="77777777" w:rsidR="005B6A7A" w:rsidRDefault="00000000">
      <w:pPr>
        <w:numPr>
          <w:ilvl w:val="1"/>
          <w:numId w:val="35"/>
        </w:numPr>
        <w:bidi/>
      </w:pPr>
      <w:r>
        <w:rPr>
          <w:rtl/>
        </w:rPr>
        <w:t>«چرا حل‌شدن بعضی مواد در آب گرما می‌گیرد؟»</w:t>
      </w:r>
    </w:p>
    <w:p w14:paraId="0F941833" w14:textId="77777777" w:rsidR="005B6A7A" w:rsidRDefault="005B6A7A">
      <w:pPr>
        <w:bidi/>
      </w:pPr>
    </w:p>
    <w:p w14:paraId="3F7123B6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۵: </w:t>
      </w:r>
      <w:r>
        <w:rPr>
          <w:rtl/>
        </w:rPr>
        <w:t>اثر غلظت بر سرعت واکنش</w:t>
      </w:r>
    </w:p>
    <w:p w14:paraId="7273C605" w14:textId="77777777" w:rsidR="005B6A7A" w:rsidRDefault="00000000">
      <w:pPr>
        <w:bidi/>
      </w:pPr>
      <w:r>
        <w:rPr>
          <w:b/>
          <w:bCs/>
          <w:rtl/>
        </w:rPr>
        <w:t>(</w:t>
      </w:r>
      <w:r>
        <w:rPr>
          <w:b/>
          <w:bCs/>
        </w:rPr>
        <w:t>Effect of Concentration on Rate of Reaction – GCSE Required Practical</w:t>
      </w:r>
      <w:r>
        <w:rPr>
          <w:b/>
          <w:bCs/>
          <w:rtl/>
        </w:rPr>
        <w:t>)</w:t>
      </w:r>
    </w:p>
    <w:p w14:paraId="5E80A3E7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آموزشی :</w:t>
      </w:r>
    </w:p>
    <w:p w14:paraId="081CB8F3" w14:textId="77777777" w:rsidR="005B6A7A" w:rsidRDefault="00000000">
      <w:pPr>
        <w:bidi/>
      </w:pPr>
      <w:hyperlink r:id="rId16" w:history="1">
        <w:r>
          <w:rPr>
            <w:rStyle w:val="Hyperlink"/>
          </w:rPr>
          <w:t>https://www.youtube.com/watch?v=Gl6LVl7oAlU</w:t>
        </w:r>
      </w:hyperlink>
      <w:r>
        <w:rPr>
          <w:rtl/>
        </w:rPr>
        <w:t xml:space="preserve"> </w:t>
      </w:r>
    </w:p>
    <w:p w14:paraId="50F0088F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EA8D296" wp14:editId="7DA37BDC">
                <wp:extent cx="41614728" cy="1271"/>
                <wp:effectExtent l="0" t="0" r="15872" b="24129"/>
                <wp:docPr id="549099772" name="Horizontal Lin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A4ADF9C" id="Horizontal Line 715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3853E54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lastRenderedPageBreak/>
        <w:t>🎯</w:t>
      </w:r>
      <w:r>
        <w:rPr>
          <w:b/>
          <w:bCs/>
          <w:rtl/>
        </w:rPr>
        <w:t xml:space="preserve"> هدف آزمایش</w:t>
      </w:r>
    </w:p>
    <w:p w14:paraId="49B4D0F7" w14:textId="77777777" w:rsidR="005B6A7A" w:rsidRDefault="00000000">
      <w:pPr>
        <w:bidi/>
      </w:pPr>
      <w:r>
        <w:rPr>
          <w:rtl/>
        </w:rPr>
        <w:t xml:space="preserve">شاگرد یاد بگیرد که چگونه </w:t>
      </w:r>
      <w:r>
        <w:rPr>
          <w:b/>
          <w:bCs/>
          <w:rtl/>
        </w:rPr>
        <w:t>تغییر غلظت یک واکنش‌دهنده</w:t>
      </w:r>
      <w:r>
        <w:rPr>
          <w:rtl/>
        </w:rPr>
        <w:t xml:space="preserve"> می‌تواند سرعت واکنش را </w:t>
      </w:r>
      <w:r>
        <w:rPr>
          <w:b/>
          <w:bCs/>
          <w:rtl/>
        </w:rPr>
        <w:t>زیاد یا کم</w:t>
      </w:r>
      <w:r>
        <w:rPr>
          <w:rtl/>
        </w:rPr>
        <w:t xml:space="preserve"> کند.</w:t>
      </w:r>
      <w:r>
        <w:br/>
      </w:r>
      <w:r>
        <w:rPr>
          <w:rtl/>
        </w:rPr>
        <w:t>او باید بتواند:</w:t>
      </w:r>
    </w:p>
    <w:p w14:paraId="38C17344" w14:textId="77777777" w:rsidR="005B6A7A" w:rsidRDefault="00000000">
      <w:pPr>
        <w:numPr>
          <w:ilvl w:val="0"/>
          <w:numId w:val="36"/>
        </w:numPr>
        <w:bidi/>
      </w:pPr>
      <w:r>
        <w:rPr>
          <w:rtl/>
        </w:rPr>
        <w:t>زمان تولید گاز یا محو شدن جامد را اندازه بگیرد</w:t>
      </w:r>
    </w:p>
    <w:p w14:paraId="706FC1E1" w14:textId="77777777" w:rsidR="005B6A7A" w:rsidRDefault="00000000">
      <w:pPr>
        <w:numPr>
          <w:ilvl w:val="0"/>
          <w:numId w:val="36"/>
        </w:numPr>
        <w:bidi/>
      </w:pPr>
      <w:r>
        <w:rPr>
          <w:rtl/>
        </w:rPr>
        <w:t>نمودار رسم کند</w:t>
      </w:r>
    </w:p>
    <w:p w14:paraId="0A6DCE33" w14:textId="77777777" w:rsidR="005B6A7A" w:rsidRDefault="00000000">
      <w:pPr>
        <w:numPr>
          <w:ilvl w:val="0"/>
          <w:numId w:val="36"/>
        </w:numPr>
        <w:bidi/>
      </w:pPr>
      <w:r>
        <w:rPr>
          <w:rtl/>
        </w:rPr>
        <w:t xml:space="preserve">نتیجه‌گیری کند که افزایش غلظت </w:t>
      </w:r>
      <w:r>
        <w:rPr>
          <w:rFonts w:ascii="Arial" w:hAnsi="Arial"/>
          <w:rtl/>
        </w:rPr>
        <w:t>←</w:t>
      </w:r>
      <w:r>
        <w:rPr>
          <w:rtl/>
        </w:rPr>
        <w:t xml:space="preserve"> افزایش سرعت واکنش</w:t>
      </w:r>
    </w:p>
    <w:p w14:paraId="318C3EF0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3D3B00B" wp14:editId="6B1558E8">
                <wp:extent cx="41614728" cy="1271"/>
                <wp:effectExtent l="0" t="0" r="15872" b="24129"/>
                <wp:docPr id="286322917" name="Horizontal Lin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D738D09" id="Horizontal Line 71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C5750CE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</w:t>
      </w:r>
    </w:p>
    <w:p w14:paraId="6CC3E3F2" w14:textId="77777777" w:rsidR="005B6A7A" w:rsidRDefault="00000000">
      <w:pPr>
        <w:numPr>
          <w:ilvl w:val="0"/>
          <w:numId w:val="37"/>
        </w:numPr>
        <w:bidi/>
      </w:pPr>
      <w:r>
        <w:rPr>
          <w:b/>
          <w:bCs/>
          <w:rtl/>
        </w:rPr>
        <w:t>سرکه</w:t>
      </w:r>
      <w:r>
        <w:rPr>
          <w:rtl/>
        </w:rPr>
        <w:t xml:space="preserve"> در سه غلظت متفاوت:</w:t>
      </w:r>
    </w:p>
    <w:p w14:paraId="320CB785" w14:textId="77777777" w:rsidR="005B6A7A" w:rsidRDefault="00000000">
      <w:pPr>
        <w:numPr>
          <w:ilvl w:val="1"/>
          <w:numId w:val="37"/>
        </w:numPr>
        <w:bidi/>
      </w:pPr>
      <w:r>
        <w:rPr>
          <w:rtl/>
        </w:rPr>
        <w:t>سرکهٔ خالص</w:t>
      </w:r>
    </w:p>
    <w:p w14:paraId="2CE945DB" w14:textId="77777777" w:rsidR="005B6A7A" w:rsidRDefault="00000000">
      <w:pPr>
        <w:numPr>
          <w:ilvl w:val="1"/>
          <w:numId w:val="37"/>
        </w:numPr>
        <w:bidi/>
      </w:pPr>
      <w:r>
        <w:rPr>
          <w:rtl/>
        </w:rPr>
        <w:t>سرکهٔ رقیق شده با آب، نصف سرکه، نصف آب</w:t>
      </w:r>
    </w:p>
    <w:p w14:paraId="0C29A28D" w14:textId="77777777" w:rsidR="005B6A7A" w:rsidRDefault="00000000">
      <w:pPr>
        <w:numPr>
          <w:ilvl w:val="1"/>
          <w:numId w:val="37"/>
        </w:numPr>
        <w:bidi/>
      </w:pPr>
      <w:r>
        <w:rPr>
          <w:rtl/>
        </w:rPr>
        <w:t>سرکهٔ رقیق شده با آب، یک سوم سرکه، دو سوم آب</w:t>
      </w:r>
    </w:p>
    <w:p w14:paraId="344DB358" w14:textId="77777777" w:rsidR="005B6A7A" w:rsidRDefault="00000000">
      <w:pPr>
        <w:numPr>
          <w:ilvl w:val="0"/>
          <w:numId w:val="37"/>
        </w:numPr>
        <w:bidi/>
      </w:pPr>
      <w:r>
        <w:rPr>
          <w:b/>
          <w:bCs/>
          <w:rtl/>
        </w:rPr>
        <w:t>جوش‌شیرین / بیکینگ‌سودا</w:t>
      </w:r>
      <w:r>
        <w:rPr>
          <w:rtl/>
        </w:rPr>
        <w:t xml:space="preserve"> (محلول قلیای ضعیف)</w:t>
      </w:r>
    </w:p>
    <w:p w14:paraId="23E612AF" w14:textId="77777777" w:rsidR="005B6A7A" w:rsidRDefault="00000000">
      <w:pPr>
        <w:numPr>
          <w:ilvl w:val="0"/>
          <w:numId w:val="37"/>
        </w:numPr>
        <w:bidi/>
      </w:pPr>
      <w:r>
        <w:rPr>
          <w:rtl/>
        </w:rPr>
        <w:t>سه پیالهٔ شیشه‌ای</w:t>
      </w:r>
    </w:p>
    <w:p w14:paraId="4C6783A3" w14:textId="77777777" w:rsidR="005B6A7A" w:rsidRDefault="00000000">
      <w:pPr>
        <w:numPr>
          <w:ilvl w:val="0"/>
          <w:numId w:val="37"/>
        </w:numPr>
        <w:bidi/>
      </w:pPr>
      <w:r>
        <w:rPr>
          <w:rtl/>
        </w:rPr>
        <w:t>قاشق</w:t>
      </w:r>
    </w:p>
    <w:p w14:paraId="3A31E9AB" w14:textId="77777777" w:rsidR="005B6A7A" w:rsidRDefault="00000000">
      <w:pPr>
        <w:numPr>
          <w:ilvl w:val="0"/>
          <w:numId w:val="37"/>
        </w:numPr>
        <w:bidi/>
      </w:pPr>
      <w:r>
        <w:rPr>
          <w:rtl/>
        </w:rPr>
        <w:t>تایمر یا ساعت</w:t>
      </w:r>
    </w:p>
    <w:p w14:paraId="27DE1CB7" w14:textId="77777777" w:rsidR="005B6A7A" w:rsidRDefault="00000000">
      <w:pPr>
        <w:numPr>
          <w:ilvl w:val="0"/>
          <w:numId w:val="37"/>
        </w:numPr>
        <w:bidi/>
      </w:pPr>
      <w:r>
        <w:rPr>
          <w:rtl/>
        </w:rPr>
        <w:t>کاغذ و قلم</w:t>
      </w:r>
    </w:p>
    <w:p w14:paraId="0F0058EC" w14:textId="77777777" w:rsidR="005B6A7A" w:rsidRDefault="00000000">
      <w:pPr>
        <w:numPr>
          <w:ilvl w:val="0"/>
          <w:numId w:val="37"/>
        </w:numPr>
        <w:bidi/>
      </w:pPr>
      <w:r>
        <w:rPr>
          <w:rtl/>
        </w:rPr>
        <w:t>یک تکه کاغذ با علامت «</w:t>
      </w:r>
      <w:r>
        <w:t>X</w:t>
      </w:r>
      <w:r>
        <w:rPr>
          <w:rtl/>
        </w:rPr>
        <w:t>» برای روش دیداری (اختیاری)</w:t>
      </w:r>
    </w:p>
    <w:p w14:paraId="1B60114E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D009DFD" wp14:editId="0BB9C75C">
                <wp:extent cx="41614728" cy="1271"/>
                <wp:effectExtent l="0" t="0" r="15872" b="24129"/>
                <wp:docPr id="2127322257" name="Horizontal Lin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91FCD59" id="Horizontal Line 71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F84A05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(مرحله به مرحله)</w:t>
      </w:r>
    </w:p>
    <w:p w14:paraId="2E075277" w14:textId="77777777" w:rsidR="005B6A7A" w:rsidRDefault="00000000">
      <w:pPr>
        <w:bidi/>
      </w:pPr>
      <w:r>
        <w:rPr>
          <w:b/>
          <w:bCs/>
          <w:rtl/>
          <w:lang w:bidi="fa-IR"/>
        </w:rPr>
        <w:t>۱. آماده‌سازی سه غلظت متفاوت اسید</w:t>
      </w:r>
    </w:p>
    <w:p w14:paraId="69F36F8D" w14:textId="77777777" w:rsidR="005B6A7A" w:rsidRDefault="00000000">
      <w:pPr>
        <w:bidi/>
      </w:pPr>
      <w:r>
        <w:rPr>
          <w:rtl/>
        </w:rPr>
        <w:t>در سه پیالهٔ شیشه‌ای:</w:t>
      </w:r>
    </w:p>
    <w:p w14:paraId="3B0B69A3" w14:textId="77777777" w:rsidR="005B6A7A" w:rsidRDefault="00000000">
      <w:pPr>
        <w:numPr>
          <w:ilvl w:val="0"/>
          <w:numId w:val="38"/>
        </w:numPr>
        <w:bidi/>
      </w:pPr>
      <w:r>
        <w:rPr>
          <w:b/>
          <w:bCs/>
          <w:rtl/>
        </w:rPr>
        <w:t xml:space="preserve">پیاله </w:t>
      </w:r>
      <w:r>
        <w:rPr>
          <w:b/>
          <w:bCs/>
          <w:rtl/>
          <w:lang w:bidi="fa-IR"/>
        </w:rPr>
        <w:t>۱:</w:t>
      </w:r>
      <w:r>
        <w:rPr>
          <w:rtl/>
          <w:lang w:bidi="fa-IR"/>
        </w:rPr>
        <w:t xml:space="preserve"> </w:t>
      </w:r>
      <w:r>
        <w:rPr>
          <w:rtl/>
        </w:rPr>
        <w:t>سرکهٔ خالص</w:t>
      </w:r>
    </w:p>
    <w:p w14:paraId="3FE05DE5" w14:textId="77777777" w:rsidR="005B6A7A" w:rsidRDefault="00000000">
      <w:pPr>
        <w:numPr>
          <w:ilvl w:val="0"/>
          <w:numId w:val="38"/>
        </w:numPr>
        <w:bidi/>
      </w:pPr>
      <w:r>
        <w:rPr>
          <w:b/>
          <w:bCs/>
          <w:rtl/>
        </w:rPr>
        <w:t xml:space="preserve">پیاله </w:t>
      </w:r>
      <w:r>
        <w:rPr>
          <w:b/>
          <w:bCs/>
          <w:rtl/>
          <w:lang w:bidi="fa-IR"/>
        </w:rPr>
        <w:t>۲:</w:t>
      </w:r>
      <w:r>
        <w:rPr>
          <w:rtl/>
          <w:lang w:bidi="fa-IR"/>
        </w:rPr>
        <w:t xml:space="preserve"> </w:t>
      </w:r>
      <w:r>
        <w:rPr>
          <w:rtl/>
        </w:rPr>
        <w:t>سرکه + همان‌قدر آب (غلظت ½)</w:t>
      </w:r>
    </w:p>
    <w:p w14:paraId="1D7EDF34" w14:textId="77777777" w:rsidR="005B6A7A" w:rsidRDefault="00000000">
      <w:pPr>
        <w:numPr>
          <w:ilvl w:val="0"/>
          <w:numId w:val="38"/>
        </w:numPr>
        <w:bidi/>
      </w:pPr>
      <w:r>
        <w:rPr>
          <w:b/>
          <w:bCs/>
          <w:rtl/>
        </w:rPr>
        <w:t xml:space="preserve">پیاله </w:t>
      </w:r>
      <w:r>
        <w:rPr>
          <w:b/>
          <w:bCs/>
          <w:rtl/>
          <w:lang w:bidi="fa-IR"/>
        </w:rPr>
        <w:t>۳:</w:t>
      </w:r>
      <w:r>
        <w:rPr>
          <w:rtl/>
          <w:lang w:bidi="fa-IR"/>
        </w:rPr>
        <w:t xml:space="preserve"> </w:t>
      </w:r>
      <w:r>
        <w:rPr>
          <w:rtl/>
        </w:rPr>
        <w:t>سرکه + دو برابر آب (غلظت ⅓)</w:t>
      </w:r>
    </w:p>
    <w:p w14:paraId="27458C8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7121BCBB" wp14:editId="3652477F">
                <wp:extent cx="41614728" cy="1271"/>
                <wp:effectExtent l="0" t="0" r="15872" b="24129"/>
                <wp:docPr id="565849186" name="Horizontal Lin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AABDFF1" id="Horizontal Line 71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22D118D" w14:textId="77777777" w:rsidR="005B6A7A" w:rsidRDefault="00000000">
      <w:pPr>
        <w:bidi/>
      </w:pPr>
      <w:r>
        <w:rPr>
          <w:b/>
          <w:bCs/>
          <w:noProof/>
          <w:rtl/>
        </w:rPr>
        <w:lastRenderedPageBreak/>
        <w:drawing>
          <wp:anchor distT="0" distB="0" distL="114300" distR="114300" simplePos="0" relativeHeight="251666944" behindDoc="0" locked="0" layoutInCell="1" allowOverlap="1" wp14:anchorId="0D8DACD4" wp14:editId="0F2C04C1">
            <wp:simplePos x="0" y="0"/>
            <wp:positionH relativeFrom="margin">
              <wp:posOffset>60963</wp:posOffset>
            </wp:positionH>
            <wp:positionV relativeFrom="paragraph">
              <wp:posOffset>6345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83199327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rtl/>
          <w:lang w:bidi="fa-IR"/>
        </w:rPr>
        <w:t xml:space="preserve">۲. </w:t>
      </w:r>
      <w:r>
        <w:rPr>
          <w:b/>
          <w:bCs/>
          <w:rtl/>
        </w:rPr>
        <w:t>اندازه‌گیری زمان تولید گاز (روش سادهٔ خانگی)</w:t>
      </w:r>
    </w:p>
    <w:p w14:paraId="06072764" w14:textId="77777777" w:rsidR="005B6A7A" w:rsidRDefault="00000000">
      <w:pPr>
        <w:bidi/>
      </w:pPr>
      <w:r>
        <w:rPr>
          <w:rtl/>
        </w:rPr>
        <w:t>برای هر پیاله:</w:t>
      </w:r>
    </w:p>
    <w:p w14:paraId="5B7EE0A6" w14:textId="77777777" w:rsidR="005B6A7A" w:rsidRDefault="00000000">
      <w:pPr>
        <w:numPr>
          <w:ilvl w:val="0"/>
          <w:numId w:val="39"/>
        </w:numPr>
        <w:bidi/>
      </w:pPr>
      <w:r>
        <w:rPr>
          <w:rtl/>
          <w:lang w:bidi="fa-IR"/>
        </w:rPr>
        <w:t xml:space="preserve">۱ قاشق سرپر </w:t>
      </w:r>
      <w:r>
        <w:rPr>
          <w:b/>
          <w:bCs/>
          <w:rtl/>
          <w:lang w:bidi="fa-IR"/>
        </w:rPr>
        <w:t>جوش‌شیرین</w:t>
      </w:r>
      <w:r>
        <w:rPr>
          <w:rtl/>
          <w:lang w:bidi="fa-IR"/>
        </w:rPr>
        <w:t xml:space="preserve"> آماده کنید.</w:t>
      </w:r>
    </w:p>
    <w:p w14:paraId="2D7D186C" w14:textId="77777777" w:rsidR="005B6A7A" w:rsidRDefault="00000000">
      <w:pPr>
        <w:numPr>
          <w:ilvl w:val="0"/>
          <w:numId w:val="39"/>
        </w:numPr>
        <w:bidi/>
      </w:pPr>
      <w:r>
        <w:rPr>
          <w:rtl/>
        </w:rPr>
        <w:t>تایمر را آماده بگذارید.</w:t>
      </w:r>
    </w:p>
    <w:p w14:paraId="331EB217" w14:textId="77777777" w:rsidR="005B6A7A" w:rsidRDefault="00000000">
      <w:pPr>
        <w:numPr>
          <w:ilvl w:val="0"/>
          <w:numId w:val="39"/>
        </w:numPr>
        <w:bidi/>
      </w:pPr>
      <w:r>
        <w:rPr>
          <w:rtl/>
        </w:rPr>
        <w:t xml:space="preserve">جوش‌شیرین را داخل پیاله بریزید و </w:t>
      </w:r>
      <w:r>
        <w:rPr>
          <w:b/>
          <w:bCs/>
          <w:rtl/>
        </w:rPr>
        <w:t>فوراً تایمر را شروع کنید</w:t>
      </w:r>
      <w:r>
        <w:rPr>
          <w:rtl/>
        </w:rPr>
        <w:t>.</w:t>
      </w:r>
    </w:p>
    <w:p w14:paraId="3BA2E171" w14:textId="77777777" w:rsidR="005B6A7A" w:rsidRDefault="00000000">
      <w:pPr>
        <w:numPr>
          <w:ilvl w:val="0"/>
          <w:numId w:val="39"/>
        </w:numPr>
        <w:bidi/>
      </w:pPr>
      <w:r>
        <w:rPr>
          <w:rtl/>
        </w:rPr>
        <w:t xml:space="preserve">وقتی کف‌کردن شدید متوقف شد، تایمر را </w:t>
      </w:r>
      <w:r>
        <w:rPr>
          <w:b/>
          <w:bCs/>
          <w:rtl/>
        </w:rPr>
        <w:t>متوقف کنید</w:t>
      </w:r>
      <w:r>
        <w:rPr>
          <w:rtl/>
        </w:rPr>
        <w:t>.</w:t>
      </w:r>
    </w:p>
    <w:p w14:paraId="72AF71A8" w14:textId="77777777" w:rsidR="005B6A7A" w:rsidRDefault="00000000">
      <w:pPr>
        <w:numPr>
          <w:ilvl w:val="0"/>
          <w:numId w:val="39"/>
        </w:numPr>
        <w:bidi/>
      </w:pPr>
      <w:r>
        <w:rPr>
          <w:rtl/>
        </w:rPr>
        <w:t>زمان را یادداشت نمایید.</w:t>
      </w:r>
    </w:p>
    <w:p w14:paraId="4FA8306B" w14:textId="77777777" w:rsidR="005B6A7A" w:rsidRDefault="005B6A7A">
      <w:pPr>
        <w:bidi/>
        <w:ind w:left="720"/>
      </w:pPr>
    </w:p>
    <w:p w14:paraId="0256526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6BF1B62" wp14:editId="0C8A4C15">
                <wp:extent cx="41614728" cy="1271"/>
                <wp:effectExtent l="0" t="0" r="15872" b="24129"/>
                <wp:docPr id="1054307636" name="Horizontal Lin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980095D" id="Horizontal Line 71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4A4624E" w14:textId="77777777" w:rsidR="005B6A7A" w:rsidRDefault="00000000">
      <w:pPr>
        <w:bidi/>
      </w:pPr>
      <w:r>
        <w:rPr>
          <w:b/>
          <w:bCs/>
          <w:rtl/>
          <w:lang w:bidi="fa-IR"/>
        </w:rPr>
        <w:t>۳. تکرار و ثبت داده‌ها</w:t>
      </w:r>
    </w:p>
    <w:p w14:paraId="715C3436" w14:textId="77777777" w:rsidR="005B6A7A" w:rsidRDefault="00000000">
      <w:pPr>
        <w:bidi/>
      </w:pPr>
      <w:r>
        <w:rPr>
          <w:rtl/>
        </w:rPr>
        <w:t>برای دقت بیشتر:</w:t>
      </w:r>
    </w:p>
    <w:p w14:paraId="794BDF58" w14:textId="77777777" w:rsidR="005B6A7A" w:rsidRDefault="00000000">
      <w:pPr>
        <w:numPr>
          <w:ilvl w:val="0"/>
          <w:numId w:val="40"/>
        </w:numPr>
        <w:bidi/>
      </w:pPr>
      <w:r>
        <w:rPr>
          <w:rtl/>
        </w:rPr>
        <w:t xml:space="preserve">هر آزمایش را </w:t>
      </w:r>
      <w:r>
        <w:rPr>
          <w:b/>
          <w:bCs/>
          <w:rtl/>
          <w:lang w:bidi="fa-IR"/>
        </w:rPr>
        <w:t>۲–۳</w:t>
      </w:r>
      <w:r>
        <w:rPr>
          <w:b/>
          <w:bCs/>
          <w:rtl/>
        </w:rPr>
        <w:t xml:space="preserve"> بار تکرار</w:t>
      </w:r>
      <w:r>
        <w:rPr>
          <w:rtl/>
        </w:rPr>
        <w:t xml:space="preserve"> کنید</w:t>
      </w:r>
    </w:p>
    <w:p w14:paraId="6EC42A2D" w14:textId="77777777" w:rsidR="005B6A7A" w:rsidRDefault="00000000">
      <w:pPr>
        <w:numPr>
          <w:ilvl w:val="0"/>
          <w:numId w:val="40"/>
        </w:numPr>
        <w:bidi/>
      </w:pPr>
      <w:r>
        <w:rPr>
          <w:rtl/>
        </w:rPr>
        <w:t>میانگین زمان‌ها را حساب کنید</w:t>
      </w:r>
    </w:p>
    <w:p w14:paraId="7693003F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0956E10" wp14:editId="6FAC2AA2">
                <wp:extent cx="41614728" cy="1271"/>
                <wp:effectExtent l="0" t="0" r="15872" b="24129"/>
                <wp:docPr id="642469942" name="Horizontal Lin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9BB9A55" id="Horizontal Line 72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07D737E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 شاگرد</w:t>
      </w:r>
    </w:p>
    <w:p w14:paraId="67C44CF6" w14:textId="77777777" w:rsidR="005B6A7A" w:rsidRDefault="00000000">
      <w:pPr>
        <w:bidi/>
      </w:pPr>
      <w:r>
        <w:rPr>
          <w:rtl/>
        </w:rPr>
        <w:t>شاگرد باید موارد زیر را ثبت کند:</w:t>
      </w:r>
    </w:p>
    <w:p w14:paraId="70C96F4E" w14:textId="77777777" w:rsidR="005B6A7A" w:rsidRDefault="00000000">
      <w:pPr>
        <w:numPr>
          <w:ilvl w:val="0"/>
          <w:numId w:val="41"/>
        </w:numPr>
        <w:bidi/>
      </w:pPr>
      <w:r>
        <w:rPr>
          <w:rtl/>
        </w:rPr>
        <w:t>شدت کف‌کردن در سه غلظت</w:t>
      </w:r>
    </w:p>
    <w:p w14:paraId="7ABFE4E4" w14:textId="77777777" w:rsidR="005B6A7A" w:rsidRDefault="00000000">
      <w:pPr>
        <w:numPr>
          <w:ilvl w:val="0"/>
          <w:numId w:val="41"/>
        </w:numPr>
        <w:bidi/>
      </w:pPr>
      <w:r>
        <w:rPr>
          <w:rtl/>
        </w:rPr>
        <w:t>زمان توقف واکنش</w:t>
      </w:r>
    </w:p>
    <w:p w14:paraId="2EBCEBB3" w14:textId="77777777" w:rsidR="005B6A7A" w:rsidRDefault="00000000">
      <w:pPr>
        <w:numPr>
          <w:ilvl w:val="0"/>
          <w:numId w:val="41"/>
        </w:numPr>
        <w:bidi/>
      </w:pPr>
      <w:r>
        <w:rPr>
          <w:rtl/>
        </w:rPr>
        <w:t>کدام پیاله سریع‌ترین بود؟</w:t>
      </w:r>
    </w:p>
    <w:p w14:paraId="20AB0905" w14:textId="77777777" w:rsidR="005B6A7A" w:rsidRDefault="00000000">
      <w:pPr>
        <w:numPr>
          <w:ilvl w:val="0"/>
          <w:numId w:val="41"/>
        </w:numPr>
        <w:bidi/>
      </w:pPr>
      <w:r>
        <w:rPr>
          <w:rtl/>
        </w:rPr>
        <w:t>کدام پیاله دیرتر تمام شد؟</w:t>
      </w:r>
    </w:p>
    <w:p w14:paraId="5C85DA3C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AEC8C5A" wp14:editId="1FD12A25">
                <wp:extent cx="41614728" cy="1271"/>
                <wp:effectExtent l="0" t="0" r="15872" b="24129"/>
                <wp:docPr id="1950785274" name="Horizontal Lin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962E8BF" id="Horizontal Line 72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16120C5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4D6FFF3B" w14:textId="77777777" w:rsidR="005B6A7A" w:rsidRDefault="00000000">
      <w:pPr>
        <w:numPr>
          <w:ilvl w:val="0"/>
          <w:numId w:val="42"/>
        </w:numPr>
        <w:bidi/>
      </w:pPr>
      <w:r>
        <w:rPr>
          <w:rtl/>
        </w:rPr>
        <w:t xml:space="preserve">هرقدر </w:t>
      </w:r>
      <w:r>
        <w:rPr>
          <w:b/>
          <w:bCs/>
          <w:rtl/>
        </w:rPr>
        <w:t>غلظت اسید بیشتر</w:t>
      </w:r>
      <w:r>
        <w:rPr>
          <w:rtl/>
        </w:rPr>
        <w:t xml:space="preserve"> باشد </w:t>
      </w:r>
      <w:r>
        <w:rPr>
          <w:rFonts w:ascii="Arial" w:hAnsi="Arial"/>
          <w:rtl/>
        </w:rPr>
        <w:t>←</w:t>
      </w:r>
      <w:r>
        <w:rPr>
          <w:rtl/>
        </w:rPr>
        <w:t xml:space="preserve"> تعداد برخوردهای ذرات بیشتر </w:t>
      </w:r>
      <w:r>
        <w:rPr>
          <w:rFonts w:ascii="Arial" w:hAnsi="Arial"/>
          <w:rtl/>
        </w:rPr>
        <w:t>←</w:t>
      </w:r>
      <w:r>
        <w:rPr>
          <w:rtl/>
        </w:rPr>
        <w:t xml:space="preserve"> </w:t>
      </w:r>
      <w:r>
        <w:rPr>
          <w:b/>
          <w:bCs/>
          <w:rtl/>
        </w:rPr>
        <w:t>سرعت واکنش بالاتر</w:t>
      </w:r>
    </w:p>
    <w:p w14:paraId="5C9F58EB" w14:textId="77777777" w:rsidR="005B6A7A" w:rsidRDefault="00000000">
      <w:pPr>
        <w:numPr>
          <w:ilvl w:val="0"/>
          <w:numId w:val="42"/>
        </w:numPr>
        <w:bidi/>
      </w:pPr>
      <w:r>
        <w:rPr>
          <w:rtl/>
        </w:rPr>
        <w:t xml:space="preserve">سرکهٔ خالص باید </w:t>
      </w:r>
      <w:r>
        <w:rPr>
          <w:b/>
          <w:bCs/>
          <w:rtl/>
        </w:rPr>
        <w:t>بیشترین سرعت</w:t>
      </w:r>
      <w:r>
        <w:rPr>
          <w:rtl/>
        </w:rPr>
        <w:t xml:space="preserve"> را نشان بدهد</w:t>
      </w:r>
    </w:p>
    <w:p w14:paraId="68230B15" w14:textId="77777777" w:rsidR="005B6A7A" w:rsidRDefault="00000000">
      <w:pPr>
        <w:numPr>
          <w:ilvl w:val="0"/>
          <w:numId w:val="42"/>
        </w:numPr>
        <w:bidi/>
      </w:pPr>
      <w:r>
        <w:rPr>
          <w:rtl/>
        </w:rPr>
        <w:t>سرکهٔ رقیق‌شده کندتر عمل می‌کند</w:t>
      </w:r>
    </w:p>
    <w:p w14:paraId="236D0B0F" w14:textId="77777777" w:rsidR="005B6A7A" w:rsidRDefault="00000000">
      <w:pPr>
        <w:bidi/>
      </w:pPr>
      <w:r>
        <w:rPr>
          <w:b/>
          <w:bCs/>
          <w:rtl/>
        </w:rPr>
        <w:t>قانون کلی:</w:t>
      </w:r>
    </w:p>
    <w:p w14:paraId="294DFD8A" w14:textId="77777777" w:rsidR="005B6A7A" w:rsidRDefault="00000000">
      <w:pPr>
        <w:bidi/>
      </w:pPr>
      <w:r>
        <w:rPr>
          <w:rtl/>
        </w:rPr>
        <w:t xml:space="preserve">افزایش غلظت </w:t>
      </w:r>
      <w:r>
        <w:rPr>
          <w:rFonts w:ascii="Arial" w:hAnsi="Arial"/>
          <w:rtl/>
        </w:rPr>
        <w:t>←</w:t>
      </w:r>
      <w:r>
        <w:rPr>
          <w:rtl/>
        </w:rPr>
        <w:t xml:space="preserve"> افزایش سرعت واکنش</w:t>
      </w:r>
    </w:p>
    <w:p w14:paraId="30046EB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64A91ED" wp14:editId="65CD0BAF">
                <wp:extent cx="41614728" cy="1271"/>
                <wp:effectExtent l="0" t="0" r="15872" b="24129"/>
                <wp:docPr id="1822025443" name="Horizontal Lin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3FC61DF" id="Horizontal Line 72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518960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lastRenderedPageBreak/>
        <w:t>⚠️</w:t>
      </w:r>
      <w:r>
        <w:rPr>
          <w:b/>
          <w:bCs/>
          <w:rtl/>
        </w:rPr>
        <w:t xml:space="preserve"> نکات ایمنی</w:t>
      </w:r>
    </w:p>
    <w:p w14:paraId="0B3FACA9" w14:textId="77777777" w:rsidR="005B6A7A" w:rsidRDefault="00000000">
      <w:pPr>
        <w:numPr>
          <w:ilvl w:val="0"/>
          <w:numId w:val="43"/>
        </w:numPr>
        <w:bidi/>
      </w:pPr>
      <w:r>
        <w:rPr>
          <w:rtl/>
        </w:rPr>
        <w:t>ظرف را زیاد پر نکنید زیرا هنگام کف‌کردن ممکن است سرریز شود.</w:t>
      </w:r>
    </w:p>
    <w:p w14:paraId="24CF9262" w14:textId="77777777" w:rsidR="005B6A7A" w:rsidRDefault="00000000">
      <w:pPr>
        <w:numPr>
          <w:ilvl w:val="0"/>
          <w:numId w:val="43"/>
        </w:numPr>
        <w:bidi/>
      </w:pPr>
      <w:r>
        <w:rPr>
          <w:rtl/>
        </w:rPr>
        <w:t>اسیدهای خانگی مثل سرکه بی‌خطرند، اما نباید در چشم بروند.</w:t>
      </w:r>
    </w:p>
    <w:p w14:paraId="4A2F7BEA" w14:textId="77777777" w:rsidR="005B6A7A" w:rsidRDefault="00000000">
      <w:pPr>
        <w:numPr>
          <w:ilvl w:val="0"/>
          <w:numId w:val="43"/>
        </w:numPr>
        <w:bidi/>
      </w:pPr>
      <w:r>
        <w:rPr>
          <w:rtl/>
        </w:rPr>
        <w:t>واکنش‌ها را در سطح ثابت انجام دهید.</w:t>
      </w:r>
    </w:p>
    <w:p w14:paraId="1AB19055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6462992" wp14:editId="4CB57638">
                <wp:extent cx="41614728" cy="1271"/>
                <wp:effectExtent l="0" t="0" r="15872" b="24129"/>
                <wp:docPr id="799593663" name="Horizontal Lin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6C89330" id="Horizontal Line 723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8FADBEE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باید بنویسد:</w:t>
      </w:r>
    </w:p>
    <w:p w14:paraId="3AD40524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عنوان آزمایش</w:t>
      </w:r>
    </w:p>
    <w:p w14:paraId="72D5FB16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هدف</w:t>
      </w:r>
    </w:p>
    <w:p w14:paraId="160E6000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مواد لازم</w:t>
      </w:r>
    </w:p>
    <w:p w14:paraId="40858DC8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ترتیب سه غلظت</w:t>
      </w:r>
    </w:p>
    <w:p w14:paraId="5E9D0AD2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جدول داده‌ها:</w:t>
      </w:r>
    </w:p>
    <w:p w14:paraId="49B4F9F9" w14:textId="77777777" w:rsidR="005B6A7A" w:rsidRDefault="00000000">
      <w:pPr>
        <w:numPr>
          <w:ilvl w:val="1"/>
          <w:numId w:val="44"/>
        </w:numPr>
        <w:bidi/>
      </w:pPr>
      <w:r>
        <w:rPr>
          <w:rtl/>
        </w:rPr>
        <w:t>غلظت</w:t>
      </w:r>
    </w:p>
    <w:p w14:paraId="3EE69D93" w14:textId="77777777" w:rsidR="005B6A7A" w:rsidRDefault="00000000">
      <w:pPr>
        <w:numPr>
          <w:ilvl w:val="1"/>
          <w:numId w:val="44"/>
        </w:numPr>
        <w:bidi/>
      </w:pPr>
      <w:r>
        <w:rPr>
          <w:rtl/>
        </w:rPr>
        <w:t>زمان واکنش</w:t>
      </w:r>
    </w:p>
    <w:p w14:paraId="3037DB42" w14:textId="77777777" w:rsidR="005B6A7A" w:rsidRDefault="00000000">
      <w:pPr>
        <w:numPr>
          <w:ilvl w:val="1"/>
          <w:numId w:val="44"/>
        </w:numPr>
        <w:bidi/>
      </w:pPr>
      <w:r>
        <w:rPr>
          <w:rtl/>
        </w:rPr>
        <w:t>متوسط زمان</w:t>
      </w:r>
    </w:p>
    <w:p w14:paraId="69E3380F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نمودار:</w:t>
      </w:r>
    </w:p>
    <w:p w14:paraId="4CEA836C" w14:textId="77777777" w:rsidR="005B6A7A" w:rsidRDefault="00000000">
      <w:pPr>
        <w:numPr>
          <w:ilvl w:val="1"/>
          <w:numId w:val="44"/>
        </w:numPr>
        <w:bidi/>
      </w:pPr>
      <w:r>
        <w:rPr>
          <w:rtl/>
        </w:rPr>
        <w:t xml:space="preserve">محور افقی </w:t>
      </w:r>
      <w:r>
        <w:rPr>
          <w:rFonts w:ascii="Arial" w:hAnsi="Arial"/>
          <w:rtl/>
        </w:rPr>
        <w:t>←</w:t>
      </w:r>
      <w:r>
        <w:rPr>
          <w:rtl/>
        </w:rPr>
        <w:t xml:space="preserve"> غلظت</w:t>
      </w:r>
    </w:p>
    <w:p w14:paraId="5BC09642" w14:textId="77777777" w:rsidR="005B6A7A" w:rsidRDefault="00000000">
      <w:pPr>
        <w:numPr>
          <w:ilvl w:val="1"/>
          <w:numId w:val="44"/>
        </w:numPr>
        <w:bidi/>
      </w:pPr>
      <w:r>
        <w:rPr>
          <w:rtl/>
        </w:rPr>
        <w:t xml:space="preserve">محور عمودی </w:t>
      </w:r>
      <w:r>
        <w:rPr>
          <w:rFonts w:ascii="Arial" w:hAnsi="Arial"/>
          <w:rtl/>
        </w:rPr>
        <w:t>←</w:t>
      </w:r>
      <w:r>
        <w:rPr>
          <w:rtl/>
        </w:rPr>
        <w:t xml:space="preserve"> زمان</w:t>
      </w:r>
    </w:p>
    <w:p w14:paraId="06513B85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نتیجه‌گیری</w:t>
      </w:r>
    </w:p>
    <w:p w14:paraId="7565131D" w14:textId="77777777" w:rsidR="005B6A7A" w:rsidRDefault="00000000">
      <w:pPr>
        <w:numPr>
          <w:ilvl w:val="0"/>
          <w:numId w:val="44"/>
        </w:numPr>
        <w:bidi/>
      </w:pPr>
      <w:r>
        <w:rPr>
          <w:rtl/>
        </w:rPr>
        <w:t>پاسخ به پرسش:</w:t>
      </w:r>
    </w:p>
    <w:p w14:paraId="419B2969" w14:textId="77777777" w:rsidR="005B6A7A" w:rsidRDefault="00000000">
      <w:pPr>
        <w:numPr>
          <w:ilvl w:val="1"/>
          <w:numId w:val="44"/>
        </w:numPr>
        <w:bidi/>
      </w:pPr>
      <w:r>
        <w:rPr>
          <w:rtl/>
        </w:rPr>
        <w:t>چرا سرکهٔ خالص سریع‌تر واکنش نشان داد؟</w:t>
      </w:r>
    </w:p>
    <w:p w14:paraId="78906DF1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۶: </w:t>
      </w:r>
      <w:r>
        <w:rPr>
          <w:rtl/>
        </w:rPr>
        <w:t>کروماتوگرافی کاغذی (</w:t>
      </w:r>
      <w:r>
        <w:t>Chromatography</w:t>
      </w:r>
      <w:r>
        <w:rPr>
          <w:rtl/>
        </w:rPr>
        <w:t>)</w:t>
      </w:r>
    </w:p>
    <w:p w14:paraId="57D6BDB8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آموزشی: </w:t>
      </w:r>
    </w:p>
    <w:p w14:paraId="64392FC2" w14:textId="77777777" w:rsidR="005B6A7A" w:rsidRDefault="00000000">
      <w:pPr>
        <w:bidi/>
      </w:pPr>
      <w:hyperlink r:id="rId18" w:history="1">
        <w:r>
          <w:rPr>
            <w:rStyle w:val="Hyperlink"/>
          </w:rPr>
          <w:t>https://www.youtube.com/watch?v=pnTGNAfu6GE</w:t>
        </w:r>
      </w:hyperlink>
      <w:r>
        <w:rPr>
          <w:rtl/>
        </w:rPr>
        <w:t xml:space="preserve">    </w:t>
      </w:r>
      <w:r>
        <w:rPr>
          <w:noProof/>
          <w:rtl/>
        </w:rPr>
        <mc:AlternateContent>
          <mc:Choice Requires="wps">
            <w:drawing>
              <wp:inline distT="0" distB="0" distL="0" distR="0" wp14:anchorId="68851450" wp14:editId="54693653">
                <wp:extent cx="41614728" cy="1271"/>
                <wp:effectExtent l="0" t="0" r="15872" b="24129"/>
                <wp:docPr id="1557884420" name="Horizontal Line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7DF0B9F" id="Horizontal Line 95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0E9FF3F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2BF1B83A" w14:textId="77777777" w:rsidR="005B6A7A" w:rsidRDefault="00000000">
      <w:pPr>
        <w:bidi/>
      </w:pPr>
      <w:r>
        <w:rPr>
          <w:rtl/>
        </w:rPr>
        <w:t xml:space="preserve">شاگرد یاد بگیرد که چگونه می‌توان با استفاده از </w:t>
      </w:r>
      <w:r>
        <w:rPr>
          <w:b/>
          <w:bCs/>
          <w:rtl/>
        </w:rPr>
        <w:t>کروماتوگرافی کاغذی</w:t>
      </w:r>
      <w:r>
        <w:rPr>
          <w:rtl/>
        </w:rPr>
        <w:t xml:space="preserve"> اجزای یک مخلوط رنگ را جدا کرد.</w:t>
      </w:r>
      <w:r>
        <w:br/>
      </w:r>
      <w:r>
        <w:rPr>
          <w:rtl/>
        </w:rPr>
        <w:t>این آزمایش مفاهیم زیر را آموزش می‌دهد:</w:t>
      </w:r>
    </w:p>
    <w:p w14:paraId="73356694" w14:textId="77777777" w:rsidR="005B6A7A" w:rsidRDefault="00000000">
      <w:pPr>
        <w:numPr>
          <w:ilvl w:val="0"/>
          <w:numId w:val="45"/>
        </w:numPr>
        <w:bidi/>
      </w:pPr>
      <w:r>
        <w:rPr>
          <w:rtl/>
        </w:rPr>
        <w:t>حرکت رنگ‌ها در حلال</w:t>
      </w:r>
    </w:p>
    <w:p w14:paraId="62AD3B7B" w14:textId="77777777" w:rsidR="005B6A7A" w:rsidRDefault="00000000">
      <w:pPr>
        <w:numPr>
          <w:ilvl w:val="0"/>
          <w:numId w:val="45"/>
        </w:numPr>
        <w:bidi/>
      </w:pPr>
      <w:r>
        <w:rPr>
          <w:rtl/>
        </w:rPr>
        <w:lastRenderedPageBreak/>
        <w:t>تفاوت حلالیت رنگ‌ها</w:t>
      </w:r>
    </w:p>
    <w:p w14:paraId="2ACFBB92" w14:textId="77777777" w:rsidR="005B6A7A" w:rsidRDefault="00000000">
      <w:pPr>
        <w:numPr>
          <w:ilvl w:val="0"/>
          <w:numId w:val="45"/>
        </w:numPr>
        <w:bidi/>
      </w:pPr>
      <w:r>
        <w:rPr>
          <w:rtl/>
        </w:rPr>
        <w:t>جدا شدن رنگ‌ها با سرعت‌های مختلف</w:t>
      </w:r>
    </w:p>
    <w:p w14:paraId="7E5B9A5D" w14:textId="77777777" w:rsidR="005B6A7A" w:rsidRDefault="00000000">
      <w:pPr>
        <w:numPr>
          <w:ilvl w:val="0"/>
          <w:numId w:val="45"/>
        </w:numPr>
        <w:bidi/>
      </w:pPr>
      <w:r>
        <w:rPr>
          <w:rtl/>
        </w:rPr>
        <w:t>کاربردهای واقعی: آزمایش‌های جنایی، مواد غذایی، شیمیایی</w:t>
      </w:r>
    </w:p>
    <w:p w14:paraId="1B3DE92F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355F241" wp14:editId="733B9B3A">
                <wp:extent cx="5730243" cy="83823"/>
                <wp:effectExtent l="0" t="0" r="10157" b="17777"/>
                <wp:docPr id="1596089084" name="Horizontal Lin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3" cy="83823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7E878A8" id="Horizontal Line 915" o:spid="_x0000_s1026" style="width:451.2pt;height: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1276C3E" w14:textId="77777777" w:rsidR="005B6A7A" w:rsidRDefault="00000000">
      <w:pPr>
        <w:bidi/>
      </w:pPr>
      <w:r>
        <w:rPr>
          <w:noProof/>
          <w:rtl/>
        </w:rPr>
        <w:drawing>
          <wp:anchor distT="0" distB="0" distL="114300" distR="114300" simplePos="0" relativeHeight="251667968" behindDoc="0" locked="0" layoutInCell="1" allowOverlap="1" wp14:anchorId="50BEE453" wp14:editId="464A1F57">
            <wp:simplePos x="0" y="0"/>
            <wp:positionH relativeFrom="column">
              <wp:posOffset>68580</wp:posOffset>
            </wp:positionH>
            <wp:positionV relativeFrom="paragraph">
              <wp:posOffset>290193</wp:posOffset>
            </wp:positionV>
            <wp:extent cx="3627123" cy="2417445"/>
            <wp:effectExtent l="0" t="0" r="5077" b="0"/>
            <wp:wrapThrough wrapText="bothSides">
              <wp:wrapPolygon edited="0">
                <wp:start x="0" y="0"/>
                <wp:lineTo x="0" y="21447"/>
                <wp:lineTo x="21555" y="21447"/>
                <wp:lineTo x="21555" y="0"/>
                <wp:lineTo x="0" y="0"/>
              </wp:wrapPolygon>
            </wp:wrapThrough>
            <wp:docPr id="1195208322" name="Picture 11" descr="مقدمه ای بر کروماتوگرافی - بخش اول | پرتوژ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27123" cy="24174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</w:t>
      </w:r>
      <w:r>
        <w:rPr>
          <w:rtl/>
        </w:rPr>
        <w:t xml:space="preserve"> </w:t>
      </w:r>
    </w:p>
    <w:p w14:paraId="50705AE4" w14:textId="77777777" w:rsidR="005B6A7A" w:rsidRDefault="00000000">
      <w:pPr>
        <w:bidi/>
      </w:pPr>
      <w:r>
        <w:rPr>
          <w:rtl/>
        </w:rPr>
        <w:t>مواد ساده و قابل تهیه در خانه:</w:t>
      </w:r>
    </w:p>
    <w:p w14:paraId="015BCAE7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 xml:space="preserve">کاغذ صافی، یا کاغذ </w:t>
      </w:r>
      <w:r>
        <w:t>A4</w:t>
      </w:r>
      <w:r>
        <w:rPr>
          <w:rtl/>
        </w:rPr>
        <w:t xml:space="preserve"> نازک</w:t>
      </w:r>
    </w:p>
    <w:p w14:paraId="3983ACE0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 xml:space="preserve">مارکر‌های رنگی </w:t>
      </w:r>
      <w:r>
        <w:rPr>
          <w:i/>
          <w:iCs/>
          <w:rtl/>
        </w:rPr>
        <w:t>که</w:t>
      </w:r>
      <w:r>
        <w:rPr>
          <w:rtl/>
        </w:rPr>
        <w:t xml:space="preserve"> ضدآب نباشد (</w:t>
      </w:r>
      <w:r>
        <w:t>Washable markers</w:t>
      </w:r>
      <w:r>
        <w:rPr>
          <w:rtl/>
        </w:rPr>
        <w:t>)</w:t>
      </w:r>
    </w:p>
    <w:p w14:paraId="0B8BE69F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>گیلاس یا پیالهٔ شیشه‌ای</w:t>
      </w:r>
    </w:p>
    <w:p w14:paraId="111B0727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>مقدار کم آب یا الکول (حلال)</w:t>
      </w:r>
    </w:p>
    <w:p w14:paraId="54EE2F25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>مداد/قلم برای نگه‌داشتن کاغذ</w:t>
      </w:r>
    </w:p>
    <w:p w14:paraId="50937F53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>خط‌کش</w:t>
      </w:r>
    </w:p>
    <w:p w14:paraId="458867AC" w14:textId="77777777" w:rsidR="005B6A7A" w:rsidRDefault="00000000">
      <w:pPr>
        <w:numPr>
          <w:ilvl w:val="0"/>
          <w:numId w:val="46"/>
        </w:numPr>
        <w:bidi/>
      </w:pPr>
      <w:r>
        <w:rPr>
          <w:rtl/>
        </w:rPr>
        <w:t>قیچی</w:t>
      </w:r>
    </w:p>
    <w:p w14:paraId="1CFE0721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4A1289F" wp14:editId="55A01156">
                <wp:extent cx="41614728" cy="1271"/>
                <wp:effectExtent l="0" t="0" r="15872" b="24129"/>
                <wp:docPr id="882064632" name="Horizontal Lin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812D79F" id="Horizontal Line 91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8644811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(مرحله به مرحله)</w:t>
      </w:r>
    </w:p>
    <w:p w14:paraId="1A2D8E2B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78C5E535" wp14:editId="5AF721B5">
                <wp:extent cx="41614728" cy="1271"/>
                <wp:effectExtent l="0" t="0" r="15872" b="24129"/>
                <wp:docPr id="256640739" name="Horizontal Lin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C1C15D5" id="Horizontal Line 91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0B3C0D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✏️</w:t>
      </w:r>
      <w:r>
        <w:rPr>
          <w:b/>
          <w:bCs/>
          <w:rtl/>
        </w:rPr>
        <w:t xml:space="preserve"> </w:t>
      </w:r>
      <w:r>
        <w:rPr>
          <w:b/>
          <w:bCs/>
          <w:rtl/>
          <w:lang w:bidi="fa-IR"/>
        </w:rPr>
        <w:t xml:space="preserve">۱. </w:t>
      </w:r>
      <w:r>
        <w:rPr>
          <w:b/>
          <w:bCs/>
          <w:rtl/>
        </w:rPr>
        <w:t>آماده‌سازی کاغذ کروماتوگرافی</w:t>
      </w:r>
    </w:p>
    <w:p w14:paraId="6AFAD5CB" w14:textId="77777777" w:rsidR="005B6A7A" w:rsidRDefault="00000000">
      <w:pPr>
        <w:numPr>
          <w:ilvl w:val="0"/>
          <w:numId w:val="47"/>
        </w:numPr>
        <w:bidi/>
      </w:pPr>
      <w:r>
        <w:rPr>
          <w:rtl/>
        </w:rPr>
        <w:t xml:space="preserve">کاغذ را به نوار باریک به طول </w:t>
      </w:r>
      <w:r>
        <w:rPr>
          <w:rtl/>
          <w:lang w:bidi="fa-IR"/>
        </w:rPr>
        <w:t>۱۵–۲۰</w:t>
      </w:r>
      <w:r>
        <w:rPr>
          <w:rtl/>
        </w:rPr>
        <w:t xml:space="preserve"> سانتی‌متر ببُرید.</w:t>
      </w:r>
    </w:p>
    <w:p w14:paraId="33E8C216" w14:textId="77777777" w:rsidR="005B6A7A" w:rsidRDefault="00000000">
      <w:pPr>
        <w:numPr>
          <w:ilvl w:val="0"/>
          <w:numId w:val="47"/>
        </w:numPr>
        <w:bidi/>
      </w:pPr>
      <w:r>
        <w:rPr>
          <w:rtl/>
        </w:rPr>
        <w:t xml:space="preserve">از پایین نوار، </w:t>
      </w:r>
      <w:r>
        <w:rPr>
          <w:b/>
          <w:bCs/>
          <w:rtl/>
          <w:lang w:bidi="fa-IR"/>
        </w:rPr>
        <w:t>۱</w:t>
      </w:r>
      <w:r>
        <w:rPr>
          <w:b/>
          <w:bCs/>
          <w:rtl/>
        </w:rPr>
        <w:t xml:space="preserve"> سانتی‌متر بالاتر</w:t>
      </w:r>
      <w:r>
        <w:rPr>
          <w:rtl/>
        </w:rPr>
        <w:t xml:space="preserve"> یک خط بکشید (خط پایه).</w:t>
      </w:r>
    </w:p>
    <w:p w14:paraId="036A8AB5" w14:textId="77777777" w:rsidR="005B6A7A" w:rsidRDefault="00000000">
      <w:pPr>
        <w:numPr>
          <w:ilvl w:val="0"/>
          <w:numId w:val="47"/>
        </w:numPr>
        <w:bidi/>
      </w:pPr>
      <w:r>
        <w:rPr>
          <w:rtl/>
        </w:rPr>
        <w:t xml:space="preserve">در وسط این خط، یک نقطه‌ی کوچک از </w:t>
      </w:r>
      <w:r>
        <w:rPr>
          <w:b/>
          <w:bCs/>
          <w:rtl/>
        </w:rPr>
        <w:t>ماژیک قابل حل</w:t>
      </w:r>
      <w:r>
        <w:rPr>
          <w:rtl/>
        </w:rPr>
        <w:t xml:space="preserve"> بگذارید.</w:t>
      </w:r>
    </w:p>
    <w:p w14:paraId="2957E486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5D4F58B" wp14:editId="65DCB8B3">
                <wp:extent cx="41614728" cy="1271"/>
                <wp:effectExtent l="0" t="0" r="15872" b="24129"/>
                <wp:docPr id="612098890" name="Horizontal Lin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7A042DB" id="Horizontal Line 91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BE6A6F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۲. </w:t>
      </w:r>
      <w:r>
        <w:rPr>
          <w:b/>
          <w:bCs/>
          <w:rtl/>
        </w:rPr>
        <w:t>آماده‌کردن حلال</w:t>
      </w:r>
    </w:p>
    <w:p w14:paraId="4A9F6994" w14:textId="77777777" w:rsidR="005B6A7A" w:rsidRDefault="00000000">
      <w:pPr>
        <w:numPr>
          <w:ilvl w:val="0"/>
          <w:numId w:val="48"/>
        </w:numPr>
        <w:bidi/>
      </w:pPr>
      <w:r>
        <w:rPr>
          <w:rtl/>
        </w:rPr>
        <w:t xml:space="preserve">در یک گیلاس کم‌عمق نیم سانتی‌متر </w:t>
      </w:r>
      <w:r>
        <w:rPr>
          <w:b/>
          <w:bCs/>
          <w:rtl/>
        </w:rPr>
        <w:t>آب</w:t>
      </w:r>
      <w:r>
        <w:rPr>
          <w:rtl/>
        </w:rPr>
        <w:t xml:space="preserve"> یا </w:t>
      </w:r>
      <w:r>
        <w:rPr>
          <w:b/>
          <w:bCs/>
          <w:rtl/>
        </w:rPr>
        <w:t>الکول</w:t>
      </w:r>
      <w:r>
        <w:rPr>
          <w:rtl/>
        </w:rPr>
        <w:t xml:space="preserve"> بریزید.</w:t>
      </w:r>
    </w:p>
    <w:p w14:paraId="60A24089" w14:textId="77777777" w:rsidR="005B6A7A" w:rsidRDefault="00000000">
      <w:pPr>
        <w:numPr>
          <w:ilvl w:val="0"/>
          <w:numId w:val="48"/>
        </w:numPr>
        <w:bidi/>
      </w:pPr>
      <w:r>
        <w:rPr>
          <w:rtl/>
        </w:rPr>
        <w:t xml:space="preserve">مقدار باید آن‌قدر کم باشد که </w:t>
      </w:r>
      <w:r>
        <w:rPr>
          <w:b/>
          <w:bCs/>
          <w:rtl/>
        </w:rPr>
        <w:t>نقطهٔ رنگی داخل حلال قرار نگیرد</w:t>
      </w:r>
      <w:r>
        <w:rPr>
          <w:rtl/>
        </w:rPr>
        <w:t>—فقط قسمت پایین کاغذ باید لمس کند.</w:t>
      </w:r>
    </w:p>
    <w:p w14:paraId="4B92A594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FA697BF" wp14:editId="151869BC">
                <wp:extent cx="41614728" cy="1271"/>
                <wp:effectExtent l="0" t="0" r="15872" b="24129"/>
                <wp:docPr id="1298814781" name="Horizontal Lin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9D9D51B" id="Horizontal Line 91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3E7087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📌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۳. </w:t>
      </w:r>
      <w:r>
        <w:rPr>
          <w:b/>
          <w:bCs/>
          <w:rtl/>
        </w:rPr>
        <w:t>قرار دادن کاغذ در حلال</w:t>
      </w:r>
    </w:p>
    <w:p w14:paraId="613D8890" w14:textId="77777777" w:rsidR="005B6A7A" w:rsidRDefault="00000000">
      <w:pPr>
        <w:numPr>
          <w:ilvl w:val="0"/>
          <w:numId w:val="49"/>
        </w:numPr>
        <w:bidi/>
      </w:pPr>
      <w:r>
        <w:rPr>
          <w:rtl/>
        </w:rPr>
        <w:t>قسمت پایین نوار (زیر خط) را داخل حلال قرار دهید.</w:t>
      </w:r>
    </w:p>
    <w:p w14:paraId="10ACDE66" w14:textId="77777777" w:rsidR="005B6A7A" w:rsidRDefault="00000000">
      <w:pPr>
        <w:numPr>
          <w:ilvl w:val="0"/>
          <w:numId w:val="49"/>
        </w:numPr>
        <w:bidi/>
      </w:pPr>
      <w:r>
        <w:rPr>
          <w:rtl/>
        </w:rPr>
        <w:t xml:space="preserve">نقطهٔ رنگ باید </w:t>
      </w:r>
      <w:r>
        <w:rPr>
          <w:b/>
          <w:bCs/>
          <w:rtl/>
        </w:rPr>
        <w:t>بالای سطح حلال</w:t>
      </w:r>
      <w:r>
        <w:rPr>
          <w:rtl/>
        </w:rPr>
        <w:t xml:space="preserve"> باشد.</w:t>
      </w:r>
    </w:p>
    <w:p w14:paraId="52DC999D" w14:textId="77777777" w:rsidR="005B6A7A" w:rsidRDefault="00000000">
      <w:pPr>
        <w:numPr>
          <w:ilvl w:val="0"/>
          <w:numId w:val="49"/>
        </w:numPr>
        <w:bidi/>
      </w:pPr>
      <w:r>
        <w:rPr>
          <w:rtl/>
        </w:rPr>
        <w:lastRenderedPageBreak/>
        <w:t>با مداد یا چوب، بالای نوار را آویزان کنید تا کاغذ راست بماند.</w:t>
      </w:r>
    </w:p>
    <w:p w14:paraId="73FDFC77" w14:textId="77777777" w:rsidR="005B6A7A" w:rsidRDefault="00000000">
      <w:pPr>
        <w:numPr>
          <w:ilvl w:val="0"/>
          <w:numId w:val="49"/>
        </w:numPr>
        <w:bidi/>
      </w:pPr>
      <w:r>
        <w:rPr>
          <w:rtl/>
        </w:rPr>
        <w:t xml:space="preserve">صبر کنید </w:t>
      </w:r>
      <w:r>
        <w:rPr>
          <w:rtl/>
          <w:lang w:bidi="fa-IR"/>
        </w:rPr>
        <w:t>۵–۱۵</w:t>
      </w:r>
      <w:r>
        <w:rPr>
          <w:rtl/>
        </w:rPr>
        <w:t xml:space="preserve"> دقیقه.</w:t>
      </w:r>
    </w:p>
    <w:p w14:paraId="71CB58A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49D01A0" wp14:editId="76543708">
                <wp:extent cx="41614728" cy="1271"/>
                <wp:effectExtent l="0" t="0" r="15872" b="24129"/>
                <wp:docPr id="882256415" name="Horizontal Lin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986DE97" id="Horizontal Line 92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1156021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🌈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۴. </w:t>
      </w:r>
      <w:r>
        <w:rPr>
          <w:b/>
          <w:bCs/>
          <w:rtl/>
        </w:rPr>
        <w:t>مشاهدهٔ جدا شدن رنگ‌ها</w:t>
      </w:r>
    </w:p>
    <w:p w14:paraId="4C159AE5" w14:textId="77777777" w:rsidR="005B6A7A" w:rsidRDefault="00000000">
      <w:pPr>
        <w:numPr>
          <w:ilvl w:val="0"/>
          <w:numId w:val="50"/>
        </w:numPr>
        <w:bidi/>
      </w:pPr>
      <w:r>
        <w:rPr>
          <w:rtl/>
        </w:rPr>
        <w:t>حلال به‌تدریج در کاغذ بالا می‌رود.</w:t>
      </w:r>
    </w:p>
    <w:p w14:paraId="73E412EA" w14:textId="77777777" w:rsidR="005B6A7A" w:rsidRDefault="00000000">
      <w:pPr>
        <w:numPr>
          <w:ilvl w:val="0"/>
          <w:numId w:val="50"/>
        </w:numPr>
        <w:bidi/>
      </w:pPr>
      <w:r>
        <w:rPr>
          <w:rtl/>
        </w:rPr>
        <w:t xml:space="preserve">رنگ‌های مخلوط حرکت می‌کنند اما با </w:t>
      </w:r>
      <w:r>
        <w:rPr>
          <w:b/>
          <w:bCs/>
          <w:rtl/>
        </w:rPr>
        <w:t>سرعت‌های متفاوت</w:t>
      </w:r>
      <w:r>
        <w:rPr>
          <w:rtl/>
        </w:rPr>
        <w:t>.</w:t>
      </w:r>
    </w:p>
    <w:p w14:paraId="0FB67F0A" w14:textId="77777777" w:rsidR="005B6A7A" w:rsidRDefault="00000000">
      <w:pPr>
        <w:numPr>
          <w:ilvl w:val="0"/>
          <w:numId w:val="50"/>
        </w:numPr>
        <w:bidi/>
      </w:pPr>
      <w:r>
        <w:rPr>
          <w:rtl/>
        </w:rPr>
        <w:t xml:space="preserve">لکه‌ها از هم جدا شده و یک </w:t>
      </w:r>
      <w:r>
        <w:rPr>
          <w:b/>
          <w:bCs/>
          <w:rtl/>
        </w:rPr>
        <w:t>الگوی رنگی چندلایه</w:t>
      </w:r>
      <w:r>
        <w:rPr>
          <w:rtl/>
        </w:rPr>
        <w:t xml:space="preserve"> ایجاد می‌شود.</w:t>
      </w:r>
    </w:p>
    <w:p w14:paraId="673468FD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7D01AEE" wp14:editId="25A5DB07">
                <wp:extent cx="41614728" cy="1271"/>
                <wp:effectExtent l="0" t="0" r="15872" b="24129"/>
                <wp:docPr id="1395986936" name="Horizontal Lin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151870D" id="Horizontal Line 92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0ACA140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 شاگرد</w:t>
      </w:r>
    </w:p>
    <w:p w14:paraId="59B3114E" w14:textId="77777777" w:rsidR="005B6A7A" w:rsidRDefault="00000000">
      <w:pPr>
        <w:bidi/>
      </w:pPr>
      <w:r>
        <w:rPr>
          <w:rtl/>
        </w:rPr>
        <w:t>شاگرد باید موارد زیر را یادداشت کند:</w:t>
      </w:r>
    </w:p>
    <w:p w14:paraId="45ABBD3E" w14:textId="77777777" w:rsidR="005B6A7A" w:rsidRDefault="00000000">
      <w:pPr>
        <w:numPr>
          <w:ilvl w:val="0"/>
          <w:numId w:val="51"/>
        </w:numPr>
        <w:bidi/>
      </w:pPr>
      <w:r>
        <w:rPr>
          <w:rtl/>
        </w:rPr>
        <w:t>چه تعداد رنگ در نوار مشاهده شد؟</w:t>
      </w:r>
    </w:p>
    <w:p w14:paraId="6887E08B" w14:textId="77777777" w:rsidR="005B6A7A" w:rsidRDefault="00000000">
      <w:pPr>
        <w:numPr>
          <w:ilvl w:val="0"/>
          <w:numId w:val="51"/>
        </w:numPr>
        <w:bidi/>
      </w:pPr>
      <w:r>
        <w:rPr>
          <w:rtl/>
        </w:rPr>
        <w:t>کدام رنگ‌ها بیشتر حرکت کردند؟</w:t>
      </w:r>
    </w:p>
    <w:p w14:paraId="3FBE195A" w14:textId="77777777" w:rsidR="005B6A7A" w:rsidRDefault="00000000">
      <w:pPr>
        <w:numPr>
          <w:ilvl w:val="0"/>
          <w:numId w:val="51"/>
        </w:numPr>
        <w:bidi/>
      </w:pPr>
      <w:r>
        <w:rPr>
          <w:rtl/>
        </w:rPr>
        <w:t>آیا رنگ‌ها از هم جدا شدند یا یک لکه باقی ماند؟</w:t>
      </w:r>
    </w:p>
    <w:p w14:paraId="7ADF57E6" w14:textId="77777777" w:rsidR="005B6A7A" w:rsidRDefault="00000000">
      <w:pPr>
        <w:numPr>
          <w:ilvl w:val="0"/>
          <w:numId w:val="51"/>
        </w:numPr>
        <w:bidi/>
      </w:pPr>
      <w:r>
        <w:rPr>
          <w:rtl/>
        </w:rPr>
        <w:t>ارتفاع حرکت حلال چقدر بود؟ (</w:t>
      </w:r>
      <w:r>
        <w:t>Rf</w:t>
      </w:r>
      <w:r>
        <w:rPr>
          <w:rtl/>
        </w:rPr>
        <w:t xml:space="preserve"> قابل محاسبه است، اختیاری)</w:t>
      </w:r>
    </w:p>
    <w:p w14:paraId="653C1A53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6D068B8" wp14:editId="644E3821">
                <wp:extent cx="41614728" cy="1271"/>
                <wp:effectExtent l="0" t="0" r="15872" b="24129"/>
                <wp:docPr id="173483350" name="Horizontal Lin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28C36B2" id="Horizontal Line 92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DCAC116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765E4826" w14:textId="77777777" w:rsidR="005B6A7A" w:rsidRDefault="00000000">
      <w:pPr>
        <w:numPr>
          <w:ilvl w:val="0"/>
          <w:numId w:val="52"/>
        </w:numPr>
        <w:bidi/>
      </w:pPr>
      <w:r>
        <w:rPr>
          <w:rtl/>
        </w:rPr>
        <w:t xml:space="preserve">رنگ‌هایی که </w:t>
      </w:r>
      <w:r>
        <w:rPr>
          <w:b/>
          <w:bCs/>
          <w:rtl/>
        </w:rPr>
        <w:t>حلالیت بیشتری</w:t>
      </w:r>
      <w:r>
        <w:rPr>
          <w:rtl/>
        </w:rPr>
        <w:t xml:space="preserve"> دارند </w:t>
      </w:r>
      <w:r>
        <w:rPr>
          <w:rFonts w:ascii="Arial" w:hAnsi="Arial"/>
          <w:rtl/>
        </w:rPr>
        <w:t>←</w:t>
      </w:r>
      <w:r>
        <w:rPr>
          <w:rtl/>
        </w:rPr>
        <w:t xml:space="preserve"> بلندتر بالا می‌روند.</w:t>
      </w:r>
    </w:p>
    <w:p w14:paraId="1A02CDDF" w14:textId="77777777" w:rsidR="005B6A7A" w:rsidRDefault="00000000">
      <w:pPr>
        <w:numPr>
          <w:ilvl w:val="0"/>
          <w:numId w:val="52"/>
        </w:numPr>
        <w:bidi/>
      </w:pPr>
      <w:r>
        <w:rPr>
          <w:rtl/>
        </w:rPr>
        <w:t xml:space="preserve">رنگ‌هایی که </w:t>
      </w:r>
      <w:r>
        <w:rPr>
          <w:b/>
          <w:bCs/>
          <w:rtl/>
        </w:rPr>
        <w:t>به کاغذ بیشتر جذب می‌شوند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 کمتر حرکت می‌کنند.</w:t>
      </w:r>
    </w:p>
    <w:p w14:paraId="78A0A56C" w14:textId="77777777" w:rsidR="005B6A7A" w:rsidRDefault="00000000">
      <w:pPr>
        <w:numPr>
          <w:ilvl w:val="0"/>
          <w:numId w:val="52"/>
        </w:numPr>
        <w:bidi/>
      </w:pPr>
      <w:r>
        <w:rPr>
          <w:rtl/>
        </w:rPr>
        <w:t xml:space="preserve">اگر نقطه کاملاً جدا شد </w:t>
      </w:r>
      <w:r>
        <w:rPr>
          <w:rFonts w:ascii="Arial" w:hAnsi="Arial"/>
          <w:rtl/>
        </w:rPr>
        <w:t>←</w:t>
      </w:r>
      <w:r>
        <w:rPr>
          <w:rtl/>
        </w:rPr>
        <w:t xml:space="preserve"> رنگ مارکر </w:t>
      </w:r>
      <w:r>
        <w:rPr>
          <w:b/>
          <w:bCs/>
          <w:rtl/>
        </w:rPr>
        <w:t>مخلوط</w:t>
      </w:r>
      <w:r>
        <w:rPr>
          <w:rtl/>
        </w:rPr>
        <w:t xml:space="preserve"> بوده است.</w:t>
      </w:r>
    </w:p>
    <w:p w14:paraId="45F71007" w14:textId="77777777" w:rsidR="005B6A7A" w:rsidRDefault="00000000">
      <w:pPr>
        <w:numPr>
          <w:ilvl w:val="0"/>
          <w:numId w:val="52"/>
        </w:numPr>
        <w:bidi/>
      </w:pPr>
      <w:r>
        <w:rPr>
          <w:rtl/>
        </w:rPr>
        <w:t xml:space="preserve">اگر فقط یک رنگ حرکت کرد </w:t>
      </w:r>
      <w:r>
        <w:rPr>
          <w:rFonts w:ascii="Arial" w:hAnsi="Arial"/>
          <w:rtl/>
        </w:rPr>
        <w:t>←</w:t>
      </w:r>
      <w:r>
        <w:rPr>
          <w:rtl/>
        </w:rPr>
        <w:t xml:space="preserve"> رنگ </w:t>
      </w:r>
      <w:r>
        <w:rPr>
          <w:b/>
          <w:bCs/>
          <w:rtl/>
        </w:rPr>
        <w:t>خالص</w:t>
      </w:r>
      <w:r>
        <w:rPr>
          <w:rtl/>
        </w:rPr>
        <w:t xml:space="preserve"> بوده است.</w:t>
      </w:r>
    </w:p>
    <w:p w14:paraId="322EB6AF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7CC294D" wp14:editId="5E59243F">
                <wp:extent cx="41614728" cy="1271"/>
                <wp:effectExtent l="0" t="0" r="15872" b="24129"/>
                <wp:docPr id="1411494314" name="Horizontal Lin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1E344DE" id="Horizontal Line 923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5231EC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6F5FC161" w14:textId="77777777" w:rsidR="005B6A7A" w:rsidRDefault="00000000">
      <w:pPr>
        <w:numPr>
          <w:ilvl w:val="0"/>
          <w:numId w:val="53"/>
        </w:numPr>
        <w:bidi/>
      </w:pPr>
      <w:r>
        <w:rPr>
          <w:rtl/>
        </w:rPr>
        <w:t xml:space="preserve">اگر از الکول استفاده می‌کنید، </w:t>
      </w:r>
      <w:r>
        <w:rPr>
          <w:b/>
          <w:bCs/>
          <w:rtl/>
        </w:rPr>
        <w:t>نزدیک شعله نباشید</w:t>
      </w:r>
      <w:r>
        <w:rPr>
          <w:rtl/>
        </w:rPr>
        <w:t>.</w:t>
      </w:r>
    </w:p>
    <w:p w14:paraId="478A9C53" w14:textId="77777777" w:rsidR="005B6A7A" w:rsidRDefault="00000000">
      <w:pPr>
        <w:numPr>
          <w:ilvl w:val="0"/>
          <w:numId w:val="53"/>
        </w:numPr>
        <w:bidi/>
      </w:pPr>
      <w:r>
        <w:rPr>
          <w:rtl/>
        </w:rPr>
        <w:t>مارکر ضدآب مناسب نیست—حل نمی‌شود.</w:t>
      </w:r>
    </w:p>
    <w:p w14:paraId="2B9C002F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CD06459" wp14:editId="01A66D8C">
                <wp:extent cx="41614728" cy="1271"/>
                <wp:effectExtent l="0" t="0" r="15872" b="24129"/>
                <wp:docPr id="1542392744" name="Horizontal Lin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327814D" id="Horizontal Line 924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1ABFD15C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باید در گزارش بنویسد:</w:t>
      </w:r>
    </w:p>
    <w:p w14:paraId="4BCF786F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>عنوان آزمایش</w:t>
      </w:r>
    </w:p>
    <w:p w14:paraId="714C1522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>هدف</w:t>
      </w:r>
    </w:p>
    <w:p w14:paraId="0ED3BF40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lastRenderedPageBreak/>
        <w:t>مواد لازم</w:t>
      </w:r>
    </w:p>
    <w:p w14:paraId="6C5CC480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 xml:space="preserve">مراحل </w:t>
      </w:r>
      <w:r>
        <w:rPr>
          <w:rtl/>
          <w:lang w:bidi="fa-IR"/>
        </w:rPr>
        <w:t>۱</w:t>
      </w:r>
      <w:r>
        <w:rPr>
          <w:rtl/>
        </w:rPr>
        <w:t xml:space="preserve"> تا </w:t>
      </w:r>
      <w:r>
        <w:rPr>
          <w:rtl/>
          <w:lang w:bidi="fa-IR"/>
        </w:rPr>
        <w:t>۴</w:t>
      </w:r>
    </w:p>
    <w:p w14:paraId="3DEB62ED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>جدول مشاهدات</w:t>
      </w:r>
    </w:p>
    <w:p w14:paraId="0A3F04AE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>رسم نوار کروماتوگرافی</w:t>
      </w:r>
    </w:p>
    <w:p w14:paraId="2EA32DE0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>نتیجه‌گیری</w:t>
      </w:r>
    </w:p>
    <w:p w14:paraId="4523B9B9" w14:textId="77777777" w:rsidR="005B6A7A" w:rsidRDefault="00000000">
      <w:pPr>
        <w:numPr>
          <w:ilvl w:val="0"/>
          <w:numId w:val="54"/>
        </w:numPr>
        <w:bidi/>
      </w:pPr>
      <w:r>
        <w:rPr>
          <w:rtl/>
        </w:rPr>
        <w:t>پاسخ به پرسش:</w:t>
      </w:r>
    </w:p>
    <w:p w14:paraId="0698D5C3" w14:textId="77777777" w:rsidR="005B6A7A" w:rsidRDefault="00000000">
      <w:pPr>
        <w:numPr>
          <w:ilvl w:val="1"/>
          <w:numId w:val="54"/>
        </w:numPr>
        <w:bidi/>
      </w:pPr>
      <w:r>
        <w:rPr>
          <w:rtl/>
        </w:rPr>
        <w:t>چرا بعضی رنگ‌ها بیشتر بالا رفتند؟</w:t>
      </w:r>
    </w:p>
    <w:p w14:paraId="304D4E5E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۷: </w:t>
      </w:r>
      <w:r>
        <w:rPr>
          <w:rtl/>
        </w:rPr>
        <w:t>تصفیهٔ آب (</w:t>
      </w:r>
      <w:r>
        <w:t>Water Purification / Water Filtration</w:t>
      </w:r>
      <w:r>
        <w:rPr>
          <w:rtl/>
        </w:rPr>
        <w:t>)</w:t>
      </w:r>
    </w:p>
    <w:p w14:paraId="20C42C4A" w14:textId="77777777" w:rsidR="005B6A7A" w:rsidRDefault="00000000">
      <w:pPr>
        <w:bidi/>
      </w:pPr>
      <w:r>
        <w:rPr>
          <w:b/>
          <w:bCs/>
        </w:rPr>
        <w:t>GCSE Chemistry Required Practical</w:t>
      </w:r>
    </w:p>
    <w:p w14:paraId="20E3D8F1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آموزشی:</w:t>
      </w:r>
    </w:p>
    <w:p w14:paraId="60066905" w14:textId="77777777" w:rsidR="005B6A7A" w:rsidRDefault="00000000">
      <w:pPr>
        <w:bidi/>
      </w:pPr>
      <w:hyperlink r:id="rId20" w:history="1">
        <w:r>
          <w:rPr>
            <w:rStyle w:val="Hyperlink"/>
          </w:rPr>
          <w:t>https://www.youtube.com/watch?v=_UGHsbTEBvA</w:t>
        </w:r>
      </w:hyperlink>
      <w:r>
        <w:rPr>
          <w:rtl/>
        </w:rPr>
        <w:t xml:space="preserve">   </w:t>
      </w:r>
      <w:r>
        <w:rPr>
          <w:noProof/>
          <w:rtl/>
        </w:rPr>
        <mc:AlternateContent>
          <mc:Choice Requires="wps">
            <w:drawing>
              <wp:inline distT="0" distB="0" distL="0" distR="0" wp14:anchorId="68C544B6" wp14:editId="72E9E470">
                <wp:extent cx="41614728" cy="1271"/>
                <wp:effectExtent l="0" t="0" r="15872" b="24129"/>
                <wp:docPr id="272736513" name="Horizontal Lin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EA9F840" id="Horizontal Line 105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70F7CBF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6D59ADAE" w14:textId="77777777" w:rsidR="005B6A7A" w:rsidRDefault="00000000">
      <w:pPr>
        <w:bidi/>
      </w:pPr>
      <w:r>
        <w:rPr>
          <w:rtl/>
        </w:rPr>
        <w:t xml:space="preserve">شاگرد یاد بگیرد که چگونه می‌توان با استفاده از </w:t>
      </w:r>
      <w:r>
        <w:rPr>
          <w:b/>
          <w:bCs/>
          <w:rtl/>
        </w:rPr>
        <w:t>فیلتراسیون، تبخیر و تقطیر ساده</w:t>
      </w:r>
      <w:r>
        <w:rPr>
          <w:rtl/>
        </w:rPr>
        <w:t xml:space="preserve"> آب ناپاک را پاک‌تر ساخت.</w:t>
      </w:r>
      <w:r>
        <w:br/>
      </w:r>
      <w:r>
        <w:rPr>
          <w:rtl/>
        </w:rPr>
        <w:t>این آزمایش به شاگرد مفاهیم زیر را آموزش می‌دهد:</w:t>
      </w:r>
    </w:p>
    <w:p w14:paraId="2468E752" w14:textId="77777777" w:rsidR="005B6A7A" w:rsidRDefault="00000000">
      <w:pPr>
        <w:numPr>
          <w:ilvl w:val="0"/>
          <w:numId w:val="55"/>
        </w:numPr>
        <w:bidi/>
      </w:pPr>
      <w:r>
        <w:rPr>
          <w:rtl/>
        </w:rPr>
        <w:t xml:space="preserve">جداسازی </w:t>
      </w:r>
      <w:r>
        <w:rPr>
          <w:b/>
          <w:bCs/>
          <w:rtl/>
        </w:rPr>
        <w:t>ذرات جامد</w:t>
      </w:r>
      <w:r>
        <w:rPr>
          <w:rtl/>
        </w:rPr>
        <w:t xml:space="preserve"> از آب (فیلتراسیون)</w:t>
      </w:r>
    </w:p>
    <w:p w14:paraId="677EF90C" w14:textId="77777777" w:rsidR="005B6A7A" w:rsidRDefault="00000000">
      <w:pPr>
        <w:numPr>
          <w:ilvl w:val="0"/>
          <w:numId w:val="55"/>
        </w:numPr>
        <w:bidi/>
      </w:pPr>
      <w:r>
        <w:rPr>
          <w:rtl/>
        </w:rPr>
        <w:t xml:space="preserve">جداسازی </w:t>
      </w:r>
      <w:r>
        <w:rPr>
          <w:b/>
          <w:bCs/>
          <w:rtl/>
        </w:rPr>
        <w:t>مواد محلول</w:t>
      </w:r>
      <w:r>
        <w:rPr>
          <w:rtl/>
        </w:rPr>
        <w:t xml:space="preserve"> با بخار و تقطیر</w:t>
      </w:r>
    </w:p>
    <w:p w14:paraId="0D252D69" w14:textId="77777777" w:rsidR="005B6A7A" w:rsidRDefault="00000000">
      <w:pPr>
        <w:numPr>
          <w:ilvl w:val="0"/>
          <w:numId w:val="55"/>
        </w:numPr>
        <w:bidi/>
      </w:pPr>
      <w:r>
        <w:rPr>
          <w:rtl/>
        </w:rPr>
        <w:t>مفهوم «آب قابل نوشیدن» و معیارهای آن</w:t>
      </w:r>
    </w:p>
    <w:p w14:paraId="664BC5C5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1ED9EB1" wp14:editId="63EDA578">
                <wp:extent cx="41614728" cy="1271"/>
                <wp:effectExtent l="0" t="0" r="15872" b="24129"/>
                <wp:docPr id="1566612697" name="Horizontal Lin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4781DBC" id="Horizontal Line 107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03EF125A" w14:textId="77777777" w:rsidR="005B6A7A" w:rsidRDefault="00000000">
      <w:pPr>
        <w:bidi/>
      </w:pPr>
      <w:r>
        <w:rPr>
          <w:noProof/>
          <w:rtl/>
        </w:rPr>
        <w:drawing>
          <wp:anchor distT="0" distB="0" distL="114300" distR="114300" simplePos="0" relativeHeight="251670016" behindDoc="0" locked="0" layoutInCell="1" allowOverlap="1" wp14:anchorId="2EF1DD23" wp14:editId="0FBD5AD0">
            <wp:simplePos x="0" y="0"/>
            <wp:positionH relativeFrom="column">
              <wp:posOffset>53336</wp:posOffset>
            </wp:positionH>
            <wp:positionV relativeFrom="paragraph">
              <wp:posOffset>4443</wp:posOffset>
            </wp:positionV>
            <wp:extent cx="3314700" cy="2209803"/>
            <wp:effectExtent l="0" t="0" r="0" b="0"/>
            <wp:wrapSquare wrapText="bothSides"/>
            <wp:docPr id="93244081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 (نسخهٔ خانگی قابل اجرا)</w:t>
      </w:r>
    </w:p>
    <w:p w14:paraId="059FBCDF" w14:textId="77777777" w:rsidR="005B6A7A" w:rsidRDefault="00000000">
      <w:pPr>
        <w:bidi/>
      </w:pPr>
      <w:r>
        <w:rPr>
          <w:b/>
          <w:bCs/>
          <w:rtl/>
        </w:rPr>
        <w:t>برای آب ناپاک:</w:t>
      </w:r>
    </w:p>
    <w:p w14:paraId="5C1D7700" w14:textId="77777777" w:rsidR="005B6A7A" w:rsidRDefault="00000000">
      <w:pPr>
        <w:numPr>
          <w:ilvl w:val="0"/>
          <w:numId w:val="56"/>
        </w:numPr>
        <w:bidi/>
      </w:pPr>
      <w:r>
        <w:rPr>
          <w:rtl/>
        </w:rPr>
        <w:t xml:space="preserve">یک پیاله آب با </w:t>
      </w:r>
      <w:r>
        <w:rPr>
          <w:b/>
          <w:bCs/>
          <w:rtl/>
        </w:rPr>
        <w:t>خاک، ریزه‌چوب، برگ یا کمی نمک</w:t>
      </w:r>
    </w:p>
    <w:p w14:paraId="716B197B" w14:textId="77777777" w:rsidR="005B6A7A" w:rsidRDefault="00000000">
      <w:pPr>
        <w:bidi/>
      </w:pPr>
      <w:r>
        <w:rPr>
          <w:b/>
          <w:bCs/>
          <w:rtl/>
        </w:rPr>
        <w:t>برای فیلتراسیون:</w:t>
      </w:r>
    </w:p>
    <w:p w14:paraId="34BD85C3" w14:textId="77777777" w:rsidR="005B6A7A" w:rsidRDefault="00000000">
      <w:pPr>
        <w:numPr>
          <w:ilvl w:val="0"/>
          <w:numId w:val="57"/>
        </w:numPr>
        <w:bidi/>
      </w:pPr>
      <w:r>
        <w:rPr>
          <w:rtl/>
        </w:rPr>
        <w:t xml:space="preserve">قیف یا </w:t>
      </w:r>
      <w:r>
        <w:rPr>
          <w:b/>
          <w:bCs/>
          <w:rtl/>
        </w:rPr>
        <w:t>بطری پلاستیکی بریده‌شده</w:t>
      </w:r>
    </w:p>
    <w:p w14:paraId="65C149E7" w14:textId="77777777" w:rsidR="005B6A7A" w:rsidRDefault="00000000">
      <w:pPr>
        <w:numPr>
          <w:ilvl w:val="0"/>
          <w:numId w:val="57"/>
        </w:numPr>
        <w:bidi/>
      </w:pPr>
      <w:r>
        <w:rPr>
          <w:rtl/>
        </w:rPr>
        <w:t>کاغذ فیلتر، پارچه نازک، یا دستمال کاغذی</w:t>
      </w:r>
    </w:p>
    <w:p w14:paraId="433D085F" w14:textId="77777777" w:rsidR="005B6A7A" w:rsidRDefault="00000000">
      <w:pPr>
        <w:numPr>
          <w:ilvl w:val="0"/>
          <w:numId w:val="57"/>
        </w:numPr>
        <w:bidi/>
      </w:pPr>
      <w:r>
        <w:rPr>
          <w:rtl/>
        </w:rPr>
        <w:t>ریگ/سنگ‌ریزه (اختیاری)</w:t>
      </w:r>
    </w:p>
    <w:p w14:paraId="1776FC1B" w14:textId="77777777" w:rsidR="005B6A7A" w:rsidRDefault="00000000">
      <w:pPr>
        <w:numPr>
          <w:ilvl w:val="0"/>
          <w:numId w:val="57"/>
        </w:numPr>
        <w:bidi/>
      </w:pPr>
      <w:r>
        <w:rPr>
          <w:rtl/>
        </w:rPr>
        <w:t>زغال چوب (به‌صورت اختیاری و خانگی)</w:t>
      </w:r>
    </w:p>
    <w:p w14:paraId="4AB2583F" w14:textId="77777777" w:rsidR="005B6A7A" w:rsidRDefault="00000000">
      <w:pPr>
        <w:bidi/>
      </w:pPr>
      <w:r>
        <w:rPr>
          <w:b/>
          <w:bCs/>
          <w:rtl/>
        </w:rPr>
        <w:lastRenderedPageBreak/>
        <w:t>برای تقطیر (نسخهٔ سادهٔ خانگی):</w:t>
      </w:r>
    </w:p>
    <w:p w14:paraId="36F04AD2" w14:textId="77777777" w:rsidR="005B6A7A" w:rsidRDefault="00000000">
      <w:pPr>
        <w:numPr>
          <w:ilvl w:val="0"/>
          <w:numId w:val="58"/>
        </w:numPr>
        <w:bidi/>
      </w:pPr>
      <w:r>
        <w:rPr>
          <w:rtl/>
        </w:rPr>
        <w:t>دیگ کوچک</w:t>
      </w:r>
    </w:p>
    <w:p w14:paraId="3B731D47" w14:textId="77777777" w:rsidR="005B6A7A" w:rsidRDefault="00000000">
      <w:pPr>
        <w:numPr>
          <w:ilvl w:val="0"/>
          <w:numId w:val="58"/>
        </w:numPr>
        <w:bidi/>
      </w:pPr>
      <w:r>
        <w:rPr>
          <w:rtl/>
        </w:rPr>
        <w:t>سرپوش دیگ</w:t>
      </w:r>
    </w:p>
    <w:p w14:paraId="4A36EF1B" w14:textId="77777777" w:rsidR="005B6A7A" w:rsidRDefault="00000000">
      <w:pPr>
        <w:numPr>
          <w:ilvl w:val="0"/>
          <w:numId w:val="58"/>
        </w:numPr>
        <w:bidi/>
      </w:pPr>
      <w:r>
        <w:rPr>
          <w:rtl/>
        </w:rPr>
        <w:t>یک پیالهٔ کوچک</w:t>
      </w:r>
    </w:p>
    <w:p w14:paraId="387FAF22" w14:textId="77777777" w:rsidR="005B6A7A" w:rsidRDefault="00000000">
      <w:pPr>
        <w:numPr>
          <w:ilvl w:val="0"/>
          <w:numId w:val="58"/>
        </w:numPr>
        <w:bidi/>
      </w:pPr>
      <w:r>
        <w:rPr>
          <w:rtl/>
        </w:rPr>
        <w:t>یخ (اختیاری ولی نتیجه را بهتر می‌سازد)</w:t>
      </w:r>
    </w:p>
    <w:p w14:paraId="156E7A67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E51A1E5" wp14:editId="4CBCC135">
                <wp:extent cx="41614728" cy="1271"/>
                <wp:effectExtent l="0" t="0" r="15872" b="24129"/>
                <wp:docPr id="1069017131" name="Horizontal Lin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03A5869" id="Horizontal Line 107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A5A8D18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(مرحله به مرحله)</w:t>
      </w:r>
    </w:p>
    <w:p w14:paraId="0EE3BD1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004CE134" wp14:editId="20683E4A">
                <wp:extent cx="41614728" cy="1271"/>
                <wp:effectExtent l="0" t="0" r="15872" b="24129"/>
                <wp:docPr id="1042105303" name="Horizontal Lin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81180EC" id="Horizontal Line 107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1DA005C" w14:textId="77777777" w:rsidR="005B6A7A" w:rsidRDefault="00000000">
      <w:pPr>
        <w:bidi/>
      </w:pPr>
      <w:r>
        <w:rPr>
          <w:b/>
          <w:bCs/>
        </w:rPr>
        <w:t>1</w:t>
      </w:r>
      <w:r>
        <w:rPr>
          <w:b/>
          <w:bCs/>
          <w:rtl/>
        </w:rPr>
        <w:t>. ساخت آب ناپاک (</w:t>
      </w:r>
      <w:r>
        <w:rPr>
          <w:b/>
          <w:bCs/>
        </w:rPr>
        <w:t>Sample</w:t>
      </w:r>
      <w:r>
        <w:rPr>
          <w:b/>
          <w:bCs/>
          <w:rtl/>
        </w:rPr>
        <w:t>)</w:t>
      </w:r>
    </w:p>
    <w:p w14:paraId="334C9D91" w14:textId="77777777" w:rsidR="005B6A7A" w:rsidRDefault="00000000">
      <w:pPr>
        <w:numPr>
          <w:ilvl w:val="0"/>
          <w:numId w:val="59"/>
        </w:numPr>
        <w:bidi/>
      </w:pPr>
      <w:r>
        <w:rPr>
          <w:rtl/>
        </w:rPr>
        <w:t>یک گیلاس آب بردارید.</w:t>
      </w:r>
    </w:p>
    <w:p w14:paraId="1D459CD8" w14:textId="77777777" w:rsidR="005B6A7A" w:rsidRDefault="00000000">
      <w:pPr>
        <w:numPr>
          <w:ilvl w:val="0"/>
          <w:numId w:val="59"/>
        </w:numPr>
        <w:bidi/>
      </w:pPr>
      <w:r>
        <w:rPr>
          <w:rtl/>
        </w:rPr>
        <w:t>مقدار کمی خاک، برگ، و نمک داخل آن بریزید تا آب ناپاک شود.</w:t>
      </w:r>
    </w:p>
    <w:p w14:paraId="129EC3CB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A2A71C7" wp14:editId="295BBFCD">
                <wp:extent cx="41614728" cy="1271"/>
                <wp:effectExtent l="0" t="0" r="15872" b="24129"/>
                <wp:docPr id="591016044" name="Horizontal Line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3849CF6" id="Horizontal Line 1073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FC9F47F" w14:textId="77777777" w:rsidR="005B6A7A" w:rsidRDefault="00000000">
      <w:pPr>
        <w:bidi/>
      </w:pPr>
      <w:r>
        <w:rPr>
          <w:b/>
          <w:bCs/>
        </w:rPr>
        <w:t>2</w:t>
      </w:r>
      <w:r>
        <w:rPr>
          <w:b/>
          <w:bCs/>
          <w:rtl/>
        </w:rPr>
        <w:t>. مرحلهٔ فیلتراسیون</w:t>
      </w:r>
    </w:p>
    <w:p w14:paraId="31B59D5B" w14:textId="77777777" w:rsidR="005B6A7A" w:rsidRDefault="00000000">
      <w:pPr>
        <w:numPr>
          <w:ilvl w:val="0"/>
          <w:numId w:val="60"/>
        </w:numPr>
        <w:bidi/>
      </w:pPr>
      <w:r>
        <w:rPr>
          <w:rtl/>
        </w:rPr>
        <w:t>یک بطری پلاستیک را از وسط نصف کنید.</w:t>
      </w:r>
    </w:p>
    <w:p w14:paraId="1F627138" w14:textId="77777777" w:rsidR="005B6A7A" w:rsidRDefault="00000000">
      <w:pPr>
        <w:numPr>
          <w:ilvl w:val="0"/>
          <w:numId w:val="60"/>
        </w:numPr>
        <w:bidi/>
      </w:pPr>
      <w:r>
        <w:rPr>
          <w:rtl/>
        </w:rPr>
        <w:t>قسمت سر بطری را مثل قیف روی یک گیلاس دیگر قرار دهید.</w:t>
      </w:r>
    </w:p>
    <w:p w14:paraId="1E9E3DEC" w14:textId="77777777" w:rsidR="005B6A7A" w:rsidRDefault="00000000">
      <w:pPr>
        <w:numPr>
          <w:ilvl w:val="0"/>
          <w:numId w:val="60"/>
        </w:numPr>
        <w:bidi/>
      </w:pPr>
      <w:r>
        <w:rPr>
          <w:rtl/>
        </w:rPr>
        <w:t xml:space="preserve">داخل آن یک لایه </w:t>
      </w:r>
      <w:r>
        <w:rPr>
          <w:b/>
          <w:bCs/>
          <w:rtl/>
        </w:rPr>
        <w:t>دستمال کاغذی یا پارچه</w:t>
      </w:r>
      <w:r>
        <w:rPr>
          <w:rtl/>
        </w:rPr>
        <w:t xml:space="preserve"> بگذارید.</w:t>
      </w:r>
    </w:p>
    <w:p w14:paraId="37BA52A3" w14:textId="77777777" w:rsidR="005B6A7A" w:rsidRDefault="00000000">
      <w:pPr>
        <w:numPr>
          <w:ilvl w:val="0"/>
          <w:numId w:val="60"/>
        </w:numPr>
        <w:bidi/>
      </w:pPr>
      <w:r>
        <w:rPr>
          <w:rtl/>
        </w:rPr>
        <w:t xml:space="preserve">اگر در دسترس بود، یک لایه </w:t>
      </w:r>
      <w:r>
        <w:rPr>
          <w:b/>
          <w:bCs/>
          <w:rtl/>
        </w:rPr>
        <w:t>ریگ</w:t>
      </w:r>
      <w:r>
        <w:rPr>
          <w:rtl/>
        </w:rPr>
        <w:t xml:space="preserve"> و یک لایه </w:t>
      </w:r>
      <w:r>
        <w:rPr>
          <w:b/>
          <w:bCs/>
          <w:rtl/>
        </w:rPr>
        <w:t>ذغال چوب خردشده</w:t>
      </w:r>
      <w:r>
        <w:rPr>
          <w:rtl/>
        </w:rPr>
        <w:t xml:space="preserve"> اضافه کنید.</w:t>
      </w:r>
    </w:p>
    <w:p w14:paraId="02011122" w14:textId="77777777" w:rsidR="005B6A7A" w:rsidRDefault="00000000">
      <w:pPr>
        <w:numPr>
          <w:ilvl w:val="0"/>
          <w:numId w:val="60"/>
        </w:numPr>
        <w:bidi/>
      </w:pPr>
      <w:r>
        <w:rPr>
          <w:rtl/>
        </w:rPr>
        <w:t>آب ناپاک را آرام از بالای قیف بریزید.</w:t>
      </w:r>
    </w:p>
    <w:p w14:paraId="7DFAF7A0" w14:textId="77777777" w:rsidR="005B6A7A" w:rsidRDefault="00000000">
      <w:pPr>
        <w:numPr>
          <w:ilvl w:val="0"/>
          <w:numId w:val="60"/>
        </w:numPr>
        <w:bidi/>
      </w:pPr>
      <w:r>
        <w:rPr>
          <w:rtl/>
        </w:rPr>
        <w:t>آب تصفیه‌شده از پایین خارج می‌شود.</w:t>
      </w:r>
    </w:p>
    <w:p w14:paraId="1FFAB0C3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این مرحله </w:t>
      </w:r>
      <w:r>
        <w:rPr>
          <w:b/>
          <w:bCs/>
          <w:rtl/>
        </w:rPr>
        <w:t>ذرات بزرگ</w:t>
      </w:r>
      <w:r>
        <w:rPr>
          <w:rtl/>
        </w:rPr>
        <w:t xml:space="preserve"> را می‌گیرد.</w:t>
      </w:r>
    </w:p>
    <w:p w14:paraId="6F5BE800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FD9F384" wp14:editId="275FD2D7">
                <wp:extent cx="41614728" cy="1271"/>
                <wp:effectExtent l="0" t="0" r="15872" b="24129"/>
                <wp:docPr id="1970585094" name="Horizontal Lin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9212D4B" id="Horizontal Line 1074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3E04CED" w14:textId="77777777" w:rsidR="005B6A7A" w:rsidRDefault="00000000">
      <w:pPr>
        <w:bidi/>
      </w:pPr>
      <w:r>
        <w:rPr>
          <w:b/>
          <w:bCs/>
        </w:rPr>
        <w:t>3</w:t>
      </w:r>
      <w:r>
        <w:rPr>
          <w:b/>
          <w:bCs/>
          <w:rtl/>
        </w:rPr>
        <w:t>. مرحلهٔ تقطیر (نسخهٔ خانگی)</w:t>
      </w:r>
    </w:p>
    <w:p w14:paraId="3EF3DC6A" w14:textId="77777777" w:rsidR="005B6A7A" w:rsidRDefault="00000000">
      <w:pPr>
        <w:numPr>
          <w:ilvl w:val="0"/>
          <w:numId w:val="61"/>
        </w:numPr>
        <w:bidi/>
      </w:pPr>
      <w:r>
        <w:rPr>
          <w:rtl/>
        </w:rPr>
        <w:t>داخل یک دیگ کوچک آب تصفیه‌شدهٔ مرحله قبل را بریزید.</w:t>
      </w:r>
    </w:p>
    <w:p w14:paraId="2C5BB0D1" w14:textId="77777777" w:rsidR="005B6A7A" w:rsidRDefault="00000000">
      <w:pPr>
        <w:numPr>
          <w:ilvl w:val="0"/>
          <w:numId w:val="61"/>
        </w:numPr>
        <w:bidi/>
      </w:pPr>
      <w:r>
        <w:rPr>
          <w:rtl/>
        </w:rPr>
        <w:t xml:space="preserve">یک </w:t>
      </w:r>
      <w:r>
        <w:rPr>
          <w:b/>
          <w:bCs/>
          <w:rtl/>
        </w:rPr>
        <w:t>پیالهٔ کوچک</w:t>
      </w:r>
      <w:r>
        <w:rPr>
          <w:rtl/>
        </w:rPr>
        <w:t xml:space="preserve"> را داخل دیگ بگذارید (روی سطح تمیز دیگ).</w:t>
      </w:r>
    </w:p>
    <w:p w14:paraId="549B0164" w14:textId="77777777" w:rsidR="005B6A7A" w:rsidRDefault="00000000">
      <w:pPr>
        <w:numPr>
          <w:ilvl w:val="0"/>
          <w:numId w:val="61"/>
        </w:numPr>
        <w:bidi/>
      </w:pPr>
      <w:r>
        <w:rPr>
          <w:rtl/>
        </w:rPr>
        <w:t xml:space="preserve">سرپوش دیگ را </w:t>
      </w:r>
      <w:r>
        <w:rPr>
          <w:b/>
          <w:bCs/>
          <w:rtl/>
        </w:rPr>
        <w:t>وارونه</w:t>
      </w:r>
      <w:r>
        <w:rPr>
          <w:rtl/>
        </w:rPr>
        <w:t xml:space="preserve"> روی آن بگذارید.</w:t>
      </w:r>
    </w:p>
    <w:p w14:paraId="59912D65" w14:textId="77777777" w:rsidR="005B6A7A" w:rsidRDefault="00000000">
      <w:pPr>
        <w:numPr>
          <w:ilvl w:val="0"/>
          <w:numId w:val="61"/>
        </w:numPr>
        <w:bidi/>
      </w:pPr>
      <w:r>
        <w:rPr>
          <w:rtl/>
        </w:rPr>
        <w:t>اگر یخ دارید، چند قطعه یخ را روی سرپوش بگذارید.</w:t>
      </w:r>
    </w:p>
    <w:p w14:paraId="31877441" w14:textId="77777777" w:rsidR="005B6A7A" w:rsidRDefault="00000000">
      <w:pPr>
        <w:numPr>
          <w:ilvl w:val="0"/>
          <w:numId w:val="61"/>
        </w:numPr>
        <w:bidi/>
      </w:pPr>
      <w:r>
        <w:rPr>
          <w:rtl/>
        </w:rPr>
        <w:t>دیگ را به‌آرامی گرم کنید تا آب بخار شود.</w:t>
      </w:r>
    </w:p>
    <w:p w14:paraId="34839F0E" w14:textId="77777777" w:rsidR="005B6A7A" w:rsidRDefault="00000000">
      <w:pPr>
        <w:numPr>
          <w:ilvl w:val="0"/>
          <w:numId w:val="61"/>
        </w:numPr>
        <w:bidi/>
      </w:pPr>
      <w:r>
        <w:rPr>
          <w:rtl/>
        </w:rPr>
        <w:t xml:space="preserve">بخار به سرپوش سرد رسیده، </w:t>
      </w:r>
      <w:r>
        <w:rPr>
          <w:b/>
          <w:bCs/>
          <w:rtl/>
        </w:rPr>
        <w:t>تبدیل به قطرهٔ آب خالص</w:t>
      </w:r>
      <w:r>
        <w:rPr>
          <w:rtl/>
        </w:rPr>
        <w:t xml:space="preserve"> می‌شود و داخل پیاله می‌چکد.</w:t>
      </w:r>
    </w:p>
    <w:p w14:paraId="3879B3D4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lastRenderedPageBreak/>
        <w:t>✔️</w:t>
      </w:r>
      <w:r>
        <w:rPr>
          <w:rtl/>
        </w:rPr>
        <w:t xml:space="preserve"> آبی که داخل پیاله جمع می‌شود </w:t>
      </w:r>
      <w:r>
        <w:rPr>
          <w:b/>
          <w:bCs/>
          <w:rtl/>
        </w:rPr>
        <w:t>خالص‌ و بدون نمک</w:t>
      </w:r>
      <w:r>
        <w:rPr>
          <w:rtl/>
        </w:rPr>
        <w:t xml:space="preserve"> است.</w:t>
      </w:r>
    </w:p>
    <w:p w14:paraId="2FF49A64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2284B50" wp14:editId="7EDE014B">
                <wp:extent cx="41614728" cy="1271"/>
                <wp:effectExtent l="0" t="0" r="15872" b="24129"/>
                <wp:docPr id="138652215" name="Horizontal Lin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0A3E53D" id="Horizontal Line 1075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5D3C804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 شاگرد</w:t>
      </w:r>
    </w:p>
    <w:p w14:paraId="38AD2B8D" w14:textId="77777777" w:rsidR="005B6A7A" w:rsidRDefault="00000000">
      <w:pPr>
        <w:bidi/>
      </w:pPr>
      <w:r>
        <w:rPr>
          <w:rtl/>
        </w:rPr>
        <w:t>شاگرد باید یادداشت کند:</w:t>
      </w:r>
    </w:p>
    <w:p w14:paraId="666CA1DA" w14:textId="77777777" w:rsidR="005B6A7A" w:rsidRDefault="00000000">
      <w:pPr>
        <w:numPr>
          <w:ilvl w:val="0"/>
          <w:numId w:val="62"/>
        </w:numPr>
        <w:bidi/>
      </w:pPr>
      <w:r>
        <w:rPr>
          <w:rtl/>
        </w:rPr>
        <w:t>آب قبل از فیلتراسیون چه شکلی بود؟ (رنگ، ذرات)</w:t>
      </w:r>
    </w:p>
    <w:p w14:paraId="708A1C08" w14:textId="77777777" w:rsidR="005B6A7A" w:rsidRDefault="00000000">
      <w:pPr>
        <w:numPr>
          <w:ilvl w:val="0"/>
          <w:numId w:val="62"/>
        </w:numPr>
        <w:bidi/>
      </w:pPr>
      <w:r>
        <w:rPr>
          <w:rtl/>
        </w:rPr>
        <w:t>آب بعد از فیلتراسیون چقدر صاف‌تر شد؟</w:t>
      </w:r>
    </w:p>
    <w:p w14:paraId="7D625810" w14:textId="77777777" w:rsidR="005B6A7A" w:rsidRDefault="00000000">
      <w:pPr>
        <w:numPr>
          <w:ilvl w:val="0"/>
          <w:numId w:val="62"/>
        </w:numPr>
        <w:bidi/>
      </w:pPr>
      <w:r>
        <w:rPr>
          <w:rtl/>
        </w:rPr>
        <w:t>آب تقطیرشده چه فرقی با قبلی‌ها دارد؟</w:t>
      </w:r>
    </w:p>
    <w:p w14:paraId="40D95313" w14:textId="77777777" w:rsidR="005B6A7A" w:rsidRDefault="00000000">
      <w:pPr>
        <w:numPr>
          <w:ilvl w:val="0"/>
          <w:numId w:val="62"/>
        </w:numPr>
        <w:bidi/>
      </w:pPr>
      <w:r>
        <w:rPr>
          <w:rtl/>
        </w:rPr>
        <w:t>آیا مزهٔ آب عوض شد؟ (اگر با نظارت بزرگسال اجازهٔ چشیدن باشد)</w:t>
      </w:r>
    </w:p>
    <w:p w14:paraId="6C54E414" w14:textId="77777777" w:rsidR="005B6A7A" w:rsidRDefault="00000000">
      <w:pPr>
        <w:numPr>
          <w:ilvl w:val="0"/>
          <w:numId w:val="62"/>
        </w:numPr>
        <w:bidi/>
      </w:pPr>
      <w:r>
        <w:rPr>
          <w:rtl/>
        </w:rPr>
        <w:t>آیا مقدار آب کاهش یافت؟</w:t>
      </w:r>
    </w:p>
    <w:p w14:paraId="0FBECDD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5E49428" wp14:editId="4D148A63">
                <wp:extent cx="41614728" cy="1271"/>
                <wp:effectExtent l="0" t="0" r="15872" b="24129"/>
                <wp:docPr id="1957075100" name="Horizontal Lin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576855C" id="Horizontal Line 107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5EBDDF8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64AF284A" w14:textId="77777777" w:rsidR="005B6A7A" w:rsidRDefault="00000000">
      <w:pPr>
        <w:numPr>
          <w:ilvl w:val="0"/>
          <w:numId w:val="63"/>
        </w:numPr>
        <w:bidi/>
      </w:pPr>
      <w:r>
        <w:rPr>
          <w:b/>
          <w:bCs/>
          <w:rtl/>
        </w:rPr>
        <w:t>فیلتراسیون</w:t>
      </w:r>
      <w:r>
        <w:rPr>
          <w:rtl/>
        </w:rPr>
        <w:t xml:space="preserve"> ذرات بزرگ را جدا می‌کند.</w:t>
      </w:r>
    </w:p>
    <w:p w14:paraId="2EA99DBD" w14:textId="77777777" w:rsidR="005B6A7A" w:rsidRDefault="00000000">
      <w:pPr>
        <w:numPr>
          <w:ilvl w:val="0"/>
          <w:numId w:val="63"/>
        </w:numPr>
        <w:bidi/>
      </w:pPr>
      <w:r>
        <w:rPr>
          <w:b/>
          <w:bCs/>
          <w:rtl/>
        </w:rPr>
        <w:t>تقطیر</w:t>
      </w:r>
      <w:r>
        <w:rPr>
          <w:rtl/>
        </w:rPr>
        <w:t xml:space="preserve"> مواد محلول (مانند نمک) را از آب جدا می‌کند.</w:t>
      </w:r>
    </w:p>
    <w:p w14:paraId="3C1522FE" w14:textId="77777777" w:rsidR="005B6A7A" w:rsidRDefault="00000000">
      <w:pPr>
        <w:numPr>
          <w:ilvl w:val="0"/>
          <w:numId w:val="63"/>
        </w:numPr>
        <w:bidi/>
      </w:pPr>
      <w:r>
        <w:rPr>
          <w:rtl/>
        </w:rPr>
        <w:t>ترکیب این دو روش می‌تواند آب را بسیار پاک‌تر بسازد، اما برای نوشیدن کاملاً مطمئن نیست مگر توسط نهادهای صحی تأیید شود.</w:t>
      </w:r>
    </w:p>
    <w:p w14:paraId="11EC411E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80DD939" wp14:editId="365330B5">
                <wp:extent cx="41614728" cy="1271"/>
                <wp:effectExtent l="0" t="0" r="15872" b="24129"/>
                <wp:docPr id="1473622830" name="Horizontal Lin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46B73AE" id="Horizontal Line 107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F8AE362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7E41E503" w14:textId="77777777" w:rsidR="005B6A7A" w:rsidRDefault="00000000">
      <w:pPr>
        <w:numPr>
          <w:ilvl w:val="0"/>
          <w:numId w:val="64"/>
        </w:numPr>
        <w:bidi/>
      </w:pPr>
      <w:r>
        <w:rPr>
          <w:rtl/>
        </w:rPr>
        <w:t>هنگام گرم‌کردن دیگ، مراقب بخار باشید.</w:t>
      </w:r>
    </w:p>
    <w:p w14:paraId="40FBB00E" w14:textId="77777777" w:rsidR="005B6A7A" w:rsidRDefault="00000000">
      <w:pPr>
        <w:numPr>
          <w:ilvl w:val="0"/>
          <w:numId w:val="64"/>
        </w:numPr>
        <w:bidi/>
      </w:pPr>
      <w:r>
        <w:rPr>
          <w:rtl/>
        </w:rPr>
        <w:t>نگذارید کودکان سرپوش داغ را لمس کنند.</w:t>
      </w:r>
    </w:p>
    <w:p w14:paraId="129DEE9E" w14:textId="77777777" w:rsidR="005B6A7A" w:rsidRDefault="00000000">
      <w:pPr>
        <w:numPr>
          <w:ilvl w:val="0"/>
          <w:numId w:val="64"/>
        </w:numPr>
        <w:bidi/>
      </w:pPr>
      <w:r>
        <w:rPr>
          <w:rtl/>
        </w:rPr>
        <w:t xml:space="preserve">آب تقطیرشده برای نوشیدن </w:t>
      </w:r>
      <w:r>
        <w:rPr>
          <w:b/>
          <w:bCs/>
          <w:rtl/>
        </w:rPr>
        <w:t>تنها در شرایط اضطراری</w:t>
      </w:r>
      <w:r>
        <w:rPr>
          <w:rtl/>
        </w:rPr>
        <w:t xml:space="preserve"> استفاده شود.</w:t>
      </w:r>
    </w:p>
    <w:p w14:paraId="4FD7DB9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308050CB" wp14:editId="45A848B3">
                <wp:extent cx="41614728" cy="1271"/>
                <wp:effectExtent l="0" t="0" r="15872" b="24129"/>
                <wp:docPr id="1170572107" name="Horizontal Lin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7FC86BB" id="Horizontal Line 107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71038E7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باید بنویسد:</w:t>
      </w:r>
    </w:p>
    <w:p w14:paraId="3463B1DD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هدف آزمایش</w:t>
      </w:r>
    </w:p>
    <w:p w14:paraId="6FAB2ABF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مواد لازم</w:t>
      </w:r>
    </w:p>
    <w:p w14:paraId="1493DBD3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مراحل فیلتراسیون</w:t>
      </w:r>
    </w:p>
    <w:p w14:paraId="0764D97D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مراحل تقطیر</w:t>
      </w:r>
    </w:p>
    <w:p w14:paraId="42F84DDA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جدول مشاهدات</w:t>
      </w:r>
    </w:p>
    <w:p w14:paraId="4ACF7BF0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نتیجه‌گیری</w:t>
      </w:r>
    </w:p>
    <w:p w14:paraId="14D27491" w14:textId="77777777" w:rsidR="005B6A7A" w:rsidRDefault="00000000">
      <w:pPr>
        <w:numPr>
          <w:ilvl w:val="0"/>
          <w:numId w:val="65"/>
        </w:numPr>
        <w:bidi/>
      </w:pPr>
      <w:r>
        <w:rPr>
          <w:rtl/>
        </w:rPr>
        <w:t>پرسش:</w:t>
      </w:r>
    </w:p>
    <w:p w14:paraId="68CE9200" w14:textId="77777777" w:rsidR="005B6A7A" w:rsidRDefault="00000000">
      <w:pPr>
        <w:numPr>
          <w:ilvl w:val="1"/>
          <w:numId w:val="65"/>
        </w:numPr>
        <w:bidi/>
      </w:pPr>
      <w:r>
        <w:rPr>
          <w:rtl/>
        </w:rPr>
        <w:lastRenderedPageBreak/>
        <w:t>چرا نمک بعد از فیلتراسیون از بین نمی‌رود اما بعد از تقطیر از بین می‌رود؟</w:t>
      </w:r>
    </w:p>
    <w:p w14:paraId="57C3F419" w14:textId="77777777" w:rsidR="005B6A7A" w:rsidRDefault="00000000">
      <w:pPr>
        <w:pStyle w:val="Heading1"/>
      </w:pPr>
      <w:r>
        <w:rPr>
          <w:rFonts w:ascii="Segoe UI Emoji" w:hAnsi="Segoe UI Emoji" w:cs="Segoe UI Emoji"/>
        </w:rPr>
        <w:t>🧪</w:t>
      </w:r>
      <w:r>
        <w:rPr>
          <w:rtl/>
        </w:rPr>
        <w:t xml:space="preserve"> تجربهٔ عملی </w:t>
      </w:r>
      <w:r>
        <w:rPr>
          <w:rtl/>
          <w:lang w:bidi="fa-IR"/>
        </w:rPr>
        <w:t xml:space="preserve">۸: </w:t>
      </w:r>
      <w:r>
        <w:rPr>
          <w:rtl/>
        </w:rPr>
        <w:t>شناسایی یون‌ها (</w:t>
      </w:r>
      <w:r>
        <w:t>Identifying Ions</w:t>
      </w:r>
      <w:r>
        <w:rPr>
          <w:rtl/>
        </w:rPr>
        <w:t>)</w:t>
      </w:r>
    </w:p>
    <w:p w14:paraId="137844B7" w14:textId="77777777" w:rsidR="005B6A7A" w:rsidRDefault="00000000">
      <w:pPr>
        <w:pStyle w:val="Heading2"/>
        <w:bidi/>
      </w:pPr>
      <w:r>
        <w:rPr>
          <w:rFonts w:ascii="Segoe UI Emoji" w:hAnsi="Segoe UI Emoji" w:cs="Segoe UI Emoji"/>
        </w:rPr>
        <w:t>🔗</w:t>
      </w:r>
      <w:r>
        <w:rPr>
          <w:rtl/>
        </w:rPr>
        <w:t xml:space="preserve"> لینک ویدیوی آموزشی: </w:t>
      </w:r>
    </w:p>
    <w:p w14:paraId="07F0EDF6" w14:textId="77777777" w:rsidR="005B6A7A" w:rsidRDefault="00000000">
      <w:pPr>
        <w:bidi/>
      </w:pPr>
      <w:r>
        <w:rPr>
          <w:rtl/>
        </w:rPr>
        <w:t xml:space="preserve"> </w:t>
      </w:r>
      <w:hyperlink r:id="rId22" w:history="1">
        <w:r>
          <w:rPr>
            <w:rStyle w:val="Hyperlink"/>
            <w:b/>
            <w:bCs/>
          </w:rPr>
          <w:t>https://www.youtube.com/watch?v=fCZztwJmAl0</w:t>
        </w:r>
      </w:hyperlink>
      <w:r>
        <w:rPr>
          <w:b/>
          <w:bCs/>
          <w:rtl/>
        </w:rPr>
        <w:t xml:space="preserve"> </w:t>
      </w:r>
      <w:r>
        <w:rPr>
          <w:noProof/>
          <w:rtl/>
        </w:rPr>
        <mc:AlternateContent>
          <mc:Choice Requires="wps">
            <w:drawing>
              <wp:inline distT="0" distB="0" distL="0" distR="0" wp14:anchorId="63F9C368" wp14:editId="7FCA5873">
                <wp:extent cx="41614728" cy="1271"/>
                <wp:effectExtent l="0" t="0" r="15872" b="24129"/>
                <wp:docPr id="1891897883" name="Horizontal Lin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2E93405A" id="Horizontal Line 123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0E5A2C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🎯</w:t>
      </w:r>
      <w:r>
        <w:rPr>
          <w:b/>
          <w:bCs/>
          <w:rtl/>
        </w:rPr>
        <w:t xml:space="preserve"> هدف آزمایش</w:t>
      </w:r>
    </w:p>
    <w:p w14:paraId="44A3614C" w14:textId="77777777" w:rsidR="005B6A7A" w:rsidRDefault="00000000">
      <w:pPr>
        <w:bidi/>
      </w:pPr>
      <w:r>
        <w:rPr>
          <w:rtl/>
        </w:rPr>
        <w:t xml:space="preserve">شاگرد یاد بگیرد که مواد مختلف را با استفاده از </w:t>
      </w:r>
      <w:r>
        <w:rPr>
          <w:b/>
          <w:bCs/>
          <w:rtl/>
        </w:rPr>
        <w:t>آزمایش شعله</w:t>
      </w:r>
      <w:r>
        <w:rPr>
          <w:rtl/>
        </w:rPr>
        <w:t xml:space="preserve"> و </w:t>
      </w:r>
      <w:r>
        <w:rPr>
          <w:b/>
          <w:bCs/>
          <w:rtl/>
        </w:rPr>
        <w:t>واکنش‌های ساده</w:t>
      </w:r>
      <w:r>
        <w:rPr>
          <w:rtl/>
        </w:rPr>
        <w:t xml:space="preserve"> شناسایی کند.</w:t>
      </w:r>
      <w:r>
        <w:br/>
      </w:r>
      <w:r>
        <w:rPr>
          <w:rtl/>
        </w:rPr>
        <w:t xml:space="preserve">چون مواد شیمیایی تخصصی در دسترس شاگردان نیست، از </w:t>
      </w:r>
      <w:r>
        <w:rPr>
          <w:b/>
          <w:bCs/>
          <w:rtl/>
        </w:rPr>
        <w:t>مواد کاملاً بی‌ضرر خانگی</w:t>
      </w:r>
      <w:r>
        <w:rPr>
          <w:rtl/>
        </w:rPr>
        <w:t xml:space="preserve"> استفاده می‌کنیم تا مفهوم «یون»، «تست تأییدی» و «رنگ شعله/رسوب» تثبیت شود.</w:t>
      </w:r>
    </w:p>
    <w:p w14:paraId="4AD87DBF" w14:textId="77777777" w:rsidR="005B6A7A" w:rsidRDefault="00000000">
      <w:pPr>
        <w:bidi/>
      </w:pPr>
      <w:r>
        <w:rPr>
          <w:rtl/>
        </w:rPr>
        <w:t>در این نسخه، شاگرد یاد می‌گیرد:</w:t>
      </w:r>
    </w:p>
    <w:p w14:paraId="6E5CD9C2" w14:textId="77777777" w:rsidR="005B6A7A" w:rsidRDefault="00000000">
      <w:pPr>
        <w:numPr>
          <w:ilvl w:val="0"/>
          <w:numId w:val="66"/>
        </w:numPr>
        <w:bidi/>
      </w:pPr>
      <w:r>
        <w:rPr>
          <w:rtl/>
        </w:rPr>
        <w:t>تست شعله‌ای برای یون‌های فلزی (نسخهٔ خانگی)</w:t>
      </w:r>
    </w:p>
    <w:p w14:paraId="7B1ACB5A" w14:textId="77777777" w:rsidR="005B6A7A" w:rsidRDefault="00000000">
      <w:pPr>
        <w:numPr>
          <w:ilvl w:val="0"/>
          <w:numId w:val="66"/>
        </w:numPr>
        <w:bidi/>
      </w:pPr>
      <w:r>
        <w:rPr>
          <w:rtl/>
        </w:rPr>
        <w:t xml:space="preserve">تشکیل رسوب در واکنش اسید و بیکینگ‌سودا (به عنوان مشاهدهٔ گاز </w:t>
      </w:r>
      <w:r>
        <w:t>CO₂</w:t>
      </w:r>
      <w:r>
        <w:rPr>
          <w:rtl/>
        </w:rPr>
        <w:t>)</w:t>
      </w:r>
    </w:p>
    <w:p w14:paraId="4DF840D8" w14:textId="77777777" w:rsidR="005B6A7A" w:rsidRDefault="00000000">
      <w:pPr>
        <w:numPr>
          <w:ilvl w:val="0"/>
          <w:numId w:val="66"/>
        </w:numPr>
        <w:bidi/>
      </w:pPr>
      <w:r>
        <w:rPr>
          <w:rtl/>
        </w:rPr>
        <w:t>تغییر رنگ نشاسته با یُد (برای یون‌های یداید–نشاسته)</w:t>
      </w:r>
    </w:p>
    <w:p w14:paraId="47DC6FC4" w14:textId="77777777" w:rsidR="005B6A7A" w:rsidRDefault="00000000">
      <w:pPr>
        <w:numPr>
          <w:ilvl w:val="0"/>
          <w:numId w:val="66"/>
        </w:numPr>
        <w:bidi/>
      </w:pPr>
      <w:r>
        <w:rPr>
          <w:rtl/>
        </w:rPr>
        <w:t>ساخت «رسوب سفید/کدر» با محلول‌های خانگی</w:t>
      </w:r>
    </w:p>
    <w:p w14:paraId="6EB88F1D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0B034A8" wp14:editId="52E0D4B1">
                <wp:extent cx="41614728" cy="1271"/>
                <wp:effectExtent l="0" t="0" r="15872" b="24129"/>
                <wp:docPr id="598710972" name="Horizontal Lin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2EAD096" id="Horizontal Line 119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39572E5E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🧰</w:t>
      </w:r>
      <w:r>
        <w:rPr>
          <w:b/>
          <w:bCs/>
          <w:rtl/>
        </w:rPr>
        <w:t xml:space="preserve"> مواد لازم (نسخهٔ خانگی و امن)</w:t>
      </w:r>
    </w:p>
    <w:p w14:paraId="609A961A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نمک خوراکه (سدیم کلوراید (</w:t>
      </w:r>
      <w:r>
        <w:rPr>
          <w:rFonts w:ascii="Arial" w:hAnsi="Arial"/>
          <w:rtl/>
        </w:rPr>
        <w:t>←</w:t>
      </w:r>
      <w:r>
        <w:rPr>
          <w:rtl/>
        </w:rPr>
        <w:t xml:space="preserve">  </w:t>
      </w:r>
      <w:r>
        <w:t>Na⁺ / Cl</w:t>
      </w:r>
      <w:r>
        <w:rPr>
          <w:rtl/>
        </w:rPr>
        <w:t>⁻)</w:t>
      </w:r>
    </w:p>
    <w:p w14:paraId="257D4800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 xml:space="preserve">نمک دریا یا نمک معدنی (حاوی منیزیم و کلسیم </w:t>
      </w:r>
      <w:r>
        <w:rPr>
          <w:rFonts w:ascii="Arial" w:hAnsi="Arial"/>
          <w:rtl/>
        </w:rPr>
        <w:t>←</w:t>
      </w:r>
      <w:r>
        <w:rPr>
          <w:rtl/>
        </w:rPr>
        <w:t xml:space="preserve"> </w:t>
      </w:r>
      <w:r>
        <w:t>Mg²</w:t>
      </w:r>
      <w:r>
        <w:rPr>
          <w:rtl/>
        </w:rPr>
        <w:t xml:space="preserve">⁺ و </w:t>
      </w:r>
      <w:r>
        <w:t>Ca²</w:t>
      </w:r>
      <w:r>
        <w:rPr>
          <w:rtl/>
        </w:rPr>
        <w:t>⁺)</w:t>
      </w:r>
    </w:p>
    <w:p w14:paraId="523FF8B2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سرکه (اسید ضعیف)</w:t>
      </w:r>
    </w:p>
    <w:p w14:paraId="7B34B68D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بیکینگ‌سودا</w:t>
      </w:r>
    </w:p>
    <w:p w14:paraId="304C4306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دستمال کاغذی</w:t>
      </w:r>
    </w:p>
    <w:p w14:paraId="78B40422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چوب کبریت یا چوب نازک</w:t>
      </w:r>
    </w:p>
    <w:p w14:paraId="2D0F8D14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شعلهٔ گاز/ چراغ کوچک یا شمع</w:t>
      </w:r>
    </w:p>
    <w:p w14:paraId="48A4145A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بتادین/یُد</w:t>
      </w:r>
    </w:p>
    <w:p w14:paraId="59ADA399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آب</w:t>
      </w:r>
    </w:p>
    <w:p w14:paraId="756A1BCA" w14:textId="77777777" w:rsidR="005B6A7A" w:rsidRDefault="00000000">
      <w:pPr>
        <w:numPr>
          <w:ilvl w:val="0"/>
          <w:numId w:val="67"/>
        </w:numPr>
        <w:bidi/>
      </w:pPr>
      <w:r>
        <w:rPr>
          <w:rtl/>
        </w:rPr>
        <w:t>تین (ظرف کوچک فلزی) برای تست شعله</w:t>
      </w:r>
    </w:p>
    <w:p w14:paraId="02B91437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64C64F8" wp14:editId="0BCA2955">
                <wp:extent cx="41614728" cy="1271"/>
                <wp:effectExtent l="0" t="0" r="15872" b="24129"/>
                <wp:docPr id="45509370" name="Horizontal Lin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788DFAB" id="Horizontal Line 1193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114930D0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  <w:rtl/>
        </w:rPr>
        <w:t xml:space="preserve"> طرز کار (مرحله‌به‌مرحله)</w:t>
      </w:r>
    </w:p>
    <w:p w14:paraId="3FE26332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65A04DEF" wp14:editId="51DAC288">
                <wp:extent cx="41614728" cy="1271"/>
                <wp:effectExtent l="0" t="0" r="15872" b="24129"/>
                <wp:docPr id="1334698483" name="Horizontal Lin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064DC3B" id="Horizontal Line 1194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B045884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lastRenderedPageBreak/>
        <w:t>🔥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۱. </w:t>
      </w:r>
      <w:r>
        <w:rPr>
          <w:b/>
          <w:bCs/>
          <w:rtl/>
        </w:rPr>
        <w:t xml:space="preserve">تست شعله‌ای </w:t>
      </w:r>
      <w:r>
        <w:rPr>
          <w:b/>
          <w:bCs/>
        </w:rPr>
        <w:t>Flame Test</w:t>
      </w:r>
      <w:r>
        <w:rPr>
          <w:b/>
          <w:bCs/>
          <w:rtl/>
        </w:rPr>
        <w:t xml:space="preserve"> – نسخهٔ خانگی ( تشخیص یون سدیم (</w:t>
      </w:r>
      <w:r>
        <w:rPr>
          <w:b/>
          <w:bCs/>
        </w:rPr>
        <w:t>Na</w:t>
      </w:r>
      <w:r>
        <w:rPr>
          <w:b/>
          <w:bCs/>
          <w:rtl/>
        </w:rPr>
        <w:t>⁺)</w:t>
      </w:r>
    </w:p>
    <w:p w14:paraId="20C4BA9D" w14:textId="77777777" w:rsidR="005B6A7A" w:rsidRDefault="00000000">
      <w:pPr>
        <w:numPr>
          <w:ilvl w:val="0"/>
          <w:numId w:val="68"/>
        </w:numPr>
        <w:bidi/>
      </w:pPr>
      <w:r>
        <w:rPr>
          <w:rtl/>
        </w:rPr>
        <w:t>نوک چوب را کمی در آب خیس کنید.</w:t>
      </w:r>
    </w:p>
    <w:p w14:paraId="3637D9D9" w14:textId="77777777" w:rsidR="005B6A7A" w:rsidRDefault="00000000">
      <w:pPr>
        <w:numPr>
          <w:ilvl w:val="0"/>
          <w:numId w:val="68"/>
        </w:numPr>
        <w:bidi/>
      </w:pPr>
      <w:r>
        <w:rPr>
          <w:rtl/>
        </w:rPr>
        <w:t>آن را داخل نمک خوراکه بزنید.</w:t>
      </w:r>
    </w:p>
    <w:p w14:paraId="17AD383F" w14:textId="77777777" w:rsidR="005B6A7A" w:rsidRDefault="00000000">
      <w:pPr>
        <w:numPr>
          <w:ilvl w:val="0"/>
          <w:numId w:val="68"/>
        </w:numPr>
        <w:bidi/>
      </w:pPr>
      <w:r>
        <w:rPr>
          <w:rtl/>
        </w:rPr>
        <w:t>چوب را وارد شعلهٔ گاز کنید.</w:t>
      </w:r>
    </w:p>
    <w:p w14:paraId="6B537744" w14:textId="77777777" w:rsidR="005B6A7A" w:rsidRDefault="00000000">
      <w:pPr>
        <w:numPr>
          <w:ilvl w:val="0"/>
          <w:numId w:val="68"/>
        </w:numPr>
        <w:bidi/>
      </w:pPr>
      <w:r>
        <w:rPr>
          <w:rtl/>
        </w:rPr>
        <w:t>رنگ شعله را نگاه کنید:</w:t>
      </w:r>
    </w:p>
    <w:p w14:paraId="7C13563F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شعلهٔ </w:t>
      </w:r>
      <w:r>
        <w:rPr>
          <w:b/>
          <w:bCs/>
          <w:rtl/>
        </w:rPr>
        <w:t>زرد – نارنجی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سدیم</w:t>
      </w:r>
    </w:p>
    <w:p w14:paraId="0CE0BA55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065CD26" wp14:editId="6C7BFA4D">
                <wp:extent cx="41614728" cy="1271"/>
                <wp:effectExtent l="0" t="0" r="15872" b="24129"/>
                <wp:docPr id="2117095386" name="Horizontal Lin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10A2DFC7" id="Horizontal Line 1195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245903B5" w14:textId="77777777" w:rsidR="005B6A7A" w:rsidRDefault="00000000">
      <w:pPr>
        <w:bidi/>
      </w:pPr>
      <w:r>
        <w:rPr>
          <w:noProof/>
          <w:rtl/>
        </w:rPr>
        <w:drawing>
          <wp:anchor distT="0" distB="0" distL="114300" distR="114300" simplePos="0" relativeHeight="251671040" behindDoc="0" locked="0" layoutInCell="1" allowOverlap="1" wp14:anchorId="6B3E5175" wp14:editId="50C7EE83">
            <wp:simplePos x="0" y="0"/>
            <wp:positionH relativeFrom="margin">
              <wp:align>left</wp:align>
            </wp:positionH>
            <wp:positionV relativeFrom="paragraph">
              <wp:posOffset>12701</wp:posOffset>
            </wp:positionV>
            <wp:extent cx="1973576" cy="1851029"/>
            <wp:effectExtent l="0" t="0" r="0" b="3171"/>
            <wp:wrapTight wrapText="bothSides">
              <wp:wrapPolygon edited="0">
                <wp:start x="0" y="0"/>
                <wp:lineTo x="0" y="21489"/>
                <wp:lineTo x="21412" y="21489"/>
                <wp:lineTo x="21412" y="0"/>
                <wp:lineTo x="0" y="0"/>
              </wp:wrapPolygon>
            </wp:wrapTight>
            <wp:docPr id="40632396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76" cy="18510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Segoe UI Emoji" w:hAnsi="Segoe UI Emoji" w:cs="Segoe UI Emoji"/>
          <w:b/>
          <w:bCs/>
        </w:rPr>
        <w:t>🔥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۲. </w:t>
      </w:r>
      <w:r>
        <w:rPr>
          <w:b/>
          <w:bCs/>
          <w:rtl/>
        </w:rPr>
        <w:t>تست شعله‌ای برای نمک‌های معدنی  (</w:t>
      </w:r>
      <w:r>
        <w:rPr>
          <w:b/>
          <w:bCs/>
        </w:rPr>
        <w:t>Mg²⁺ / Ca²</w:t>
      </w:r>
      <w:r>
        <w:rPr>
          <w:b/>
          <w:bCs/>
          <w:rtl/>
        </w:rPr>
        <w:t>⁺)</w:t>
      </w:r>
    </w:p>
    <w:p w14:paraId="05EFEC68" w14:textId="77777777" w:rsidR="005B6A7A" w:rsidRDefault="00000000">
      <w:pPr>
        <w:numPr>
          <w:ilvl w:val="0"/>
          <w:numId w:val="69"/>
        </w:numPr>
        <w:bidi/>
      </w:pPr>
      <w:r>
        <w:rPr>
          <w:rtl/>
        </w:rPr>
        <w:t>نوک چوب را داخل نمک دریا یا نمک معدنی بزنید.</w:t>
      </w:r>
    </w:p>
    <w:p w14:paraId="604D075A" w14:textId="77777777" w:rsidR="005B6A7A" w:rsidRDefault="00000000">
      <w:pPr>
        <w:numPr>
          <w:ilvl w:val="0"/>
          <w:numId w:val="69"/>
        </w:numPr>
        <w:bidi/>
      </w:pPr>
      <w:r>
        <w:rPr>
          <w:rtl/>
        </w:rPr>
        <w:t>در شعله قرار دهید.</w:t>
      </w:r>
    </w:p>
    <w:p w14:paraId="06200308" w14:textId="77777777" w:rsidR="005B6A7A" w:rsidRDefault="00000000">
      <w:pPr>
        <w:numPr>
          <w:ilvl w:val="0"/>
          <w:numId w:val="69"/>
        </w:numPr>
        <w:bidi/>
      </w:pPr>
      <w:r>
        <w:rPr>
          <w:rtl/>
        </w:rPr>
        <w:t>مشاهده:</w:t>
      </w:r>
    </w:p>
    <w:p w14:paraId="1520FCA3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شعلهٔ </w:t>
      </w:r>
      <w:r>
        <w:rPr>
          <w:b/>
          <w:bCs/>
          <w:rtl/>
        </w:rPr>
        <w:t>نارنجی-سرخ کم‌رنگ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کلسیم</w:t>
      </w:r>
      <w:r>
        <w:br/>
      </w: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شعلهٔ </w:t>
      </w:r>
      <w:r>
        <w:rPr>
          <w:b/>
          <w:bCs/>
          <w:rtl/>
        </w:rPr>
        <w:t>بدون رنگ مشخص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منیزیم (</w:t>
      </w:r>
      <w:r>
        <w:t>Mg</w:t>
      </w:r>
      <w:r>
        <w:rPr>
          <w:rtl/>
        </w:rPr>
        <w:t>) شعله ندارد</w:t>
      </w:r>
    </w:p>
    <w:p w14:paraId="2D88AB91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115FEEB" wp14:editId="63E1435A">
                <wp:extent cx="41614728" cy="1271"/>
                <wp:effectExtent l="0" t="0" r="15872" b="24129"/>
                <wp:docPr id="187056137" name="Horizontal Lin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4C589CD" id="Horizontal Line 1196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F2AB5E9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💨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۳. </w:t>
      </w:r>
      <w:r>
        <w:rPr>
          <w:b/>
          <w:bCs/>
          <w:rtl/>
        </w:rPr>
        <w:t xml:space="preserve">تولید گاز </w:t>
      </w:r>
      <w:r>
        <w:rPr>
          <w:b/>
          <w:bCs/>
        </w:rPr>
        <w:t>CO₂</w:t>
      </w:r>
      <w:r>
        <w:rPr>
          <w:b/>
          <w:bCs/>
          <w:rtl/>
        </w:rPr>
        <w:t xml:space="preserve"> (تست یون‌های کربنات)</w:t>
      </w:r>
    </w:p>
    <w:p w14:paraId="54919C7C" w14:textId="77777777" w:rsidR="005B6A7A" w:rsidRDefault="00000000">
      <w:pPr>
        <w:bidi/>
      </w:pPr>
      <w:r>
        <w:rPr>
          <w:rtl/>
        </w:rPr>
        <w:t>مواد: سرکه + بیکینگ‌سودا</w:t>
      </w:r>
    </w:p>
    <w:p w14:paraId="712D3003" w14:textId="77777777" w:rsidR="005B6A7A" w:rsidRDefault="00000000">
      <w:pPr>
        <w:numPr>
          <w:ilvl w:val="0"/>
          <w:numId w:val="70"/>
        </w:numPr>
        <w:bidi/>
      </w:pPr>
      <w:r>
        <w:rPr>
          <w:rtl/>
        </w:rPr>
        <w:t>کمی بیکینگ‌سودا داخل یک پیاله بگذارید.</w:t>
      </w:r>
    </w:p>
    <w:p w14:paraId="6D97E3AA" w14:textId="77777777" w:rsidR="005B6A7A" w:rsidRDefault="00000000">
      <w:pPr>
        <w:numPr>
          <w:ilvl w:val="0"/>
          <w:numId w:val="70"/>
        </w:numPr>
        <w:bidi/>
      </w:pPr>
      <w:r>
        <w:rPr>
          <w:rtl/>
        </w:rPr>
        <w:t>چند قطره سرکه اضافه کنید.</w:t>
      </w:r>
    </w:p>
    <w:p w14:paraId="7705E545" w14:textId="77777777" w:rsidR="005B6A7A" w:rsidRDefault="00000000">
      <w:pPr>
        <w:numPr>
          <w:ilvl w:val="0"/>
          <w:numId w:val="70"/>
        </w:numPr>
        <w:bidi/>
      </w:pPr>
      <w:r>
        <w:rPr>
          <w:rtl/>
        </w:rPr>
        <w:t>مشاهده:</w:t>
      </w:r>
    </w:p>
    <w:p w14:paraId="3839734A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مقدار زیاد </w:t>
      </w:r>
      <w:r>
        <w:rPr>
          <w:b/>
          <w:bCs/>
          <w:rtl/>
        </w:rPr>
        <w:t>حباب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 تولید </w:t>
      </w:r>
      <w:r>
        <w:t>CO₂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یون کربنات وجود دارد.</w:t>
      </w:r>
    </w:p>
    <w:p w14:paraId="0F08B507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3E1C68F" wp14:editId="178B4740">
                <wp:extent cx="41614728" cy="1271"/>
                <wp:effectExtent l="0" t="0" r="15872" b="24129"/>
                <wp:docPr id="116001676" name="Horizontal Lin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BD62CBB" id="Horizontal Line 1197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C158A89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🌫️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۴. </w:t>
      </w:r>
      <w:r>
        <w:rPr>
          <w:b/>
          <w:bCs/>
          <w:rtl/>
        </w:rPr>
        <w:t>تست «رسوب سفید» (نسخهٔ سادهٔ خانگی)</w:t>
      </w:r>
    </w:p>
    <w:p w14:paraId="41707E10" w14:textId="77777777" w:rsidR="005B6A7A" w:rsidRDefault="00000000">
      <w:pPr>
        <w:bidi/>
      </w:pPr>
      <w:r>
        <w:rPr>
          <w:rtl/>
        </w:rPr>
        <w:t>مواد:</w:t>
      </w:r>
    </w:p>
    <w:p w14:paraId="13A112EB" w14:textId="77777777" w:rsidR="005B6A7A" w:rsidRDefault="00000000">
      <w:pPr>
        <w:numPr>
          <w:ilvl w:val="0"/>
          <w:numId w:val="71"/>
        </w:numPr>
        <w:bidi/>
      </w:pPr>
      <w:r>
        <w:rPr>
          <w:rtl/>
        </w:rPr>
        <w:t>محلول نمک دریا (</w:t>
      </w:r>
      <w:r>
        <w:t>Mg²⁺ / Ca²</w:t>
      </w:r>
      <w:r>
        <w:rPr>
          <w:rtl/>
        </w:rPr>
        <w:t>⁺)</w:t>
      </w:r>
    </w:p>
    <w:p w14:paraId="255F7273" w14:textId="77777777" w:rsidR="005B6A7A" w:rsidRDefault="00000000">
      <w:pPr>
        <w:numPr>
          <w:ilvl w:val="0"/>
          <w:numId w:val="71"/>
        </w:numPr>
        <w:bidi/>
      </w:pPr>
      <w:r>
        <w:rPr>
          <w:rtl/>
        </w:rPr>
        <w:t>صابون مایع یا صابون جامد رنده‌شده</w:t>
      </w:r>
    </w:p>
    <w:p w14:paraId="59B67EA4" w14:textId="77777777" w:rsidR="005B6A7A" w:rsidRDefault="00000000">
      <w:pPr>
        <w:numPr>
          <w:ilvl w:val="0"/>
          <w:numId w:val="72"/>
        </w:numPr>
        <w:bidi/>
      </w:pPr>
      <w:r>
        <w:rPr>
          <w:rtl/>
        </w:rPr>
        <w:t>یک پیاله آب + کمی نمک دریا بسازید.</w:t>
      </w:r>
    </w:p>
    <w:p w14:paraId="492543C0" w14:textId="77777777" w:rsidR="005B6A7A" w:rsidRDefault="00000000">
      <w:pPr>
        <w:numPr>
          <w:ilvl w:val="0"/>
          <w:numId w:val="72"/>
        </w:numPr>
        <w:bidi/>
      </w:pPr>
      <w:r>
        <w:rPr>
          <w:rtl/>
        </w:rPr>
        <w:t>کمی صابون مایع به آن اضافه کنید.</w:t>
      </w:r>
    </w:p>
    <w:p w14:paraId="35A5055A" w14:textId="77777777" w:rsidR="005B6A7A" w:rsidRDefault="00000000">
      <w:pPr>
        <w:numPr>
          <w:ilvl w:val="0"/>
          <w:numId w:val="72"/>
        </w:numPr>
        <w:bidi/>
      </w:pPr>
      <w:r>
        <w:rPr>
          <w:rtl/>
        </w:rPr>
        <w:t xml:space="preserve">اگر آب خیلی «سخت» باشد (یون </w:t>
      </w:r>
      <w:r>
        <w:t>Mg</w:t>
      </w:r>
      <w:r>
        <w:rPr>
          <w:rtl/>
        </w:rPr>
        <w:t xml:space="preserve"> و </w:t>
      </w:r>
      <w:r>
        <w:t>Ca</w:t>
      </w:r>
      <w:r>
        <w:rPr>
          <w:rtl/>
        </w:rPr>
        <w:t xml:space="preserve"> بالا):</w:t>
      </w:r>
    </w:p>
    <w:p w14:paraId="16CB170E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lastRenderedPageBreak/>
        <w:t>✔️</w:t>
      </w:r>
      <w:r>
        <w:rPr>
          <w:rtl/>
        </w:rPr>
        <w:t xml:space="preserve"> </w:t>
      </w:r>
      <w:r>
        <w:rPr>
          <w:b/>
          <w:bCs/>
          <w:rtl/>
        </w:rPr>
        <w:t>رسوب سفید/کدر</w:t>
      </w:r>
      <w:r>
        <w:rPr>
          <w:rtl/>
        </w:rPr>
        <w:t xml:space="preserve"> دیده می‌شود.</w:t>
      </w:r>
      <w:r>
        <w:br/>
      </w:r>
      <w:r>
        <w:rPr>
          <w:rtl/>
        </w:rPr>
        <w:t xml:space="preserve">این شبیه رسوب </w:t>
      </w:r>
      <w:r>
        <w:t>Mg(OH)₂</w:t>
      </w:r>
      <w:r>
        <w:rPr>
          <w:rtl/>
        </w:rPr>
        <w:t xml:space="preserve"> یا </w:t>
      </w:r>
      <w:r>
        <w:t>Ca(OH)₂</w:t>
      </w:r>
      <w:r>
        <w:rPr>
          <w:rtl/>
        </w:rPr>
        <w:t xml:space="preserve"> در تست‌های واقعی است.</w:t>
      </w:r>
    </w:p>
    <w:p w14:paraId="084020E6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53919EC" wp14:editId="0AA44B01">
                <wp:extent cx="41614728" cy="1271"/>
                <wp:effectExtent l="0" t="0" r="15872" b="24129"/>
                <wp:docPr id="52001141" name="Horizontal Lin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A02A5BB" id="Horizontal Line 1198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1F3ABC7F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🧪</w:t>
      </w:r>
      <w:r>
        <w:rPr>
          <w:b/>
          <w:bCs/>
        </w:rPr>
        <w:t xml:space="preserve"> </w:t>
      </w:r>
      <w:r>
        <w:rPr>
          <w:b/>
          <w:bCs/>
          <w:rtl/>
          <w:lang w:bidi="fa-IR"/>
        </w:rPr>
        <w:t xml:space="preserve">۵. </w:t>
      </w:r>
      <w:r>
        <w:rPr>
          <w:b/>
          <w:bCs/>
          <w:rtl/>
        </w:rPr>
        <w:t>تست نشاسته–یُد برای یون یداید (نسخهٔ مفهومی)</w:t>
      </w:r>
    </w:p>
    <w:p w14:paraId="2B5E1CAB" w14:textId="77777777" w:rsidR="005B6A7A" w:rsidRDefault="00000000">
      <w:pPr>
        <w:bidi/>
      </w:pPr>
      <w:r>
        <w:rPr>
          <w:rtl/>
        </w:rPr>
        <w:t>مواد:</w:t>
      </w:r>
    </w:p>
    <w:p w14:paraId="547E9F5E" w14:textId="77777777" w:rsidR="005B6A7A" w:rsidRDefault="00000000">
      <w:pPr>
        <w:numPr>
          <w:ilvl w:val="0"/>
          <w:numId w:val="73"/>
        </w:numPr>
        <w:bidi/>
      </w:pPr>
      <w:r>
        <w:rPr>
          <w:rtl/>
        </w:rPr>
        <w:t>تکهٔ نازک کچالو یا نان</w:t>
      </w:r>
    </w:p>
    <w:p w14:paraId="18B4AB6C" w14:textId="77777777" w:rsidR="005B6A7A" w:rsidRDefault="00000000">
      <w:pPr>
        <w:numPr>
          <w:ilvl w:val="0"/>
          <w:numId w:val="73"/>
        </w:numPr>
        <w:bidi/>
      </w:pPr>
      <w:r>
        <w:rPr>
          <w:rtl/>
        </w:rPr>
        <w:t>بتادین/یُد</w:t>
      </w:r>
    </w:p>
    <w:p w14:paraId="662112A4" w14:textId="77777777" w:rsidR="005B6A7A" w:rsidRDefault="00000000">
      <w:pPr>
        <w:numPr>
          <w:ilvl w:val="0"/>
          <w:numId w:val="74"/>
        </w:numPr>
        <w:bidi/>
      </w:pPr>
      <w:r>
        <w:rPr>
          <w:rtl/>
        </w:rPr>
        <w:t>یک قطره بتادین بر کچالو بگذارید.</w:t>
      </w:r>
    </w:p>
    <w:p w14:paraId="1DD51790" w14:textId="77777777" w:rsidR="005B6A7A" w:rsidRDefault="00000000">
      <w:pPr>
        <w:numPr>
          <w:ilvl w:val="0"/>
          <w:numId w:val="74"/>
        </w:numPr>
        <w:bidi/>
      </w:pPr>
      <w:r>
        <w:rPr>
          <w:rtl/>
        </w:rPr>
        <w:t>تغییر رنگ:</w:t>
      </w:r>
    </w:p>
    <w:p w14:paraId="12F5BE11" w14:textId="77777777" w:rsidR="005B6A7A" w:rsidRDefault="00000000">
      <w:pPr>
        <w:bidi/>
      </w:pPr>
      <w:r>
        <w:rPr>
          <w:rFonts w:ascii="Segoe UI Emoji" w:hAnsi="Segoe UI Emoji" w:cs="Segoe UI Emoji"/>
          <w:rtl/>
        </w:rPr>
        <w:t>✔️</w:t>
      </w:r>
      <w:r>
        <w:rPr>
          <w:rtl/>
        </w:rPr>
        <w:t xml:space="preserve"> </w:t>
      </w:r>
      <w:r>
        <w:rPr>
          <w:b/>
          <w:bCs/>
          <w:rtl/>
        </w:rPr>
        <w:t>بنفش/آبی تیره</w:t>
      </w:r>
      <w:r>
        <w:rPr>
          <w:rtl/>
        </w:rPr>
        <w:t xml:space="preserve"> </w:t>
      </w:r>
      <w:r>
        <w:rPr>
          <w:rFonts w:ascii="Arial" w:hAnsi="Arial"/>
          <w:rtl/>
        </w:rPr>
        <w:t>←</w:t>
      </w:r>
      <w:r>
        <w:rPr>
          <w:rtl/>
        </w:rPr>
        <w:t xml:space="preserve">  واکنش ید با نشاسته</w:t>
      </w:r>
    </w:p>
    <w:p w14:paraId="788941FA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5BDE17CA" wp14:editId="72438396">
                <wp:extent cx="41614728" cy="1271"/>
                <wp:effectExtent l="0" t="0" r="15872" b="24129"/>
                <wp:docPr id="1192161933" name="Horizontal Lin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B6E5759" id="Horizontal Line 1199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44B50FAD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👀</w:t>
      </w:r>
      <w:r>
        <w:rPr>
          <w:b/>
          <w:bCs/>
          <w:rtl/>
        </w:rPr>
        <w:t xml:space="preserve"> مشاهدات</w:t>
      </w:r>
    </w:p>
    <w:p w14:paraId="7127436D" w14:textId="77777777" w:rsidR="005B6A7A" w:rsidRDefault="00000000">
      <w:pPr>
        <w:bidi/>
      </w:pPr>
      <w:r>
        <w:rPr>
          <w:rtl/>
        </w:rPr>
        <w:t>شاگرد باید ثبت کند:</w:t>
      </w:r>
    </w:p>
    <w:p w14:paraId="0A5295CD" w14:textId="77777777" w:rsidR="005B6A7A" w:rsidRDefault="00000000">
      <w:pPr>
        <w:numPr>
          <w:ilvl w:val="0"/>
          <w:numId w:val="75"/>
        </w:numPr>
        <w:bidi/>
      </w:pPr>
      <w:r>
        <w:rPr>
          <w:rtl/>
        </w:rPr>
        <w:t>رنگ شعله در هر نمونه</w:t>
      </w:r>
    </w:p>
    <w:p w14:paraId="1D498DDA" w14:textId="77777777" w:rsidR="005B6A7A" w:rsidRDefault="00000000">
      <w:pPr>
        <w:numPr>
          <w:ilvl w:val="0"/>
          <w:numId w:val="75"/>
        </w:numPr>
        <w:bidi/>
      </w:pPr>
      <w:r>
        <w:rPr>
          <w:rtl/>
        </w:rPr>
        <w:t>مقدار حباب تولید‌شده</w:t>
      </w:r>
    </w:p>
    <w:p w14:paraId="29D39666" w14:textId="77777777" w:rsidR="005B6A7A" w:rsidRDefault="00000000">
      <w:pPr>
        <w:numPr>
          <w:ilvl w:val="0"/>
          <w:numId w:val="75"/>
        </w:numPr>
        <w:bidi/>
      </w:pPr>
      <w:r>
        <w:rPr>
          <w:rtl/>
        </w:rPr>
        <w:t>شکل رسوب سفید</w:t>
      </w:r>
    </w:p>
    <w:p w14:paraId="353D955B" w14:textId="77777777" w:rsidR="005B6A7A" w:rsidRDefault="00000000">
      <w:pPr>
        <w:numPr>
          <w:ilvl w:val="0"/>
          <w:numId w:val="75"/>
        </w:numPr>
        <w:bidi/>
      </w:pPr>
      <w:r>
        <w:rPr>
          <w:rtl/>
        </w:rPr>
        <w:t>رنگ تغییر یافتهٔ نشاسته–یُد</w:t>
      </w:r>
    </w:p>
    <w:p w14:paraId="169796C8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231BFE37" wp14:editId="03F44D0A">
                <wp:extent cx="41614728" cy="1271"/>
                <wp:effectExtent l="0" t="0" r="15872" b="24129"/>
                <wp:docPr id="1595734531" name="Horizontal Line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11597E2" id="Horizontal Line 1200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0803E83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📊</w:t>
      </w:r>
      <w:r>
        <w:rPr>
          <w:b/>
          <w:bCs/>
          <w:rtl/>
        </w:rPr>
        <w:t xml:space="preserve"> نتیجه‌گیری</w:t>
      </w:r>
    </w:p>
    <w:p w14:paraId="62EB08D8" w14:textId="77777777" w:rsidR="005B6A7A" w:rsidRDefault="00000000">
      <w:pPr>
        <w:bidi/>
      </w:pPr>
      <w:r>
        <w:rPr>
          <w:rtl/>
        </w:rPr>
        <w:t>شاگرد یاد می‌گیرد که:</w:t>
      </w:r>
    </w:p>
    <w:p w14:paraId="6DBF3DD4" w14:textId="77777777" w:rsidR="005B6A7A" w:rsidRDefault="00000000">
      <w:pPr>
        <w:numPr>
          <w:ilvl w:val="0"/>
          <w:numId w:val="76"/>
        </w:numPr>
        <w:bidi/>
      </w:pPr>
      <w:r>
        <w:rPr>
          <w:rtl/>
        </w:rPr>
        <w:t>یون‌های فلزی می‌توانند شعله را رنگی کنند.</w:t>
      </w:r>
    </w:p>
    <w:p w14:paraId="5CB3D56A" w14:textId="77777777" w:rsidR="005B6A7A" w:rsidRDefault="00000000">
      <w:pPr>
        <w:numPr>
          <w:ilvl w:val="0"/>
          <w:numId w:val="76"/>
        </w:numPr>
        <w:bidi/>
      </w:pPr>
      <w:r>
        <w:rPr>
          <w:rtl/>
        </w:rPr>
        <w:t xml:space="preserve">کربنات‌ها با اسید تولید گاز </w:t>
      </w:r>
      <w:r>
        <w:t>CO₂</w:t>
      </w:r>
      <w:r>
        <w:rPr>
          <w:rtl/>
        </w:rPr>
        <w:t xml:space="preserve"> می‌کنند.</w:t>
      </w:r>
    </w:p>
    <w:p w14:paraId="7A0F36D2" w14:textId="77777777" w:rsidR="005B6A7A" w:rsidRDefault="00000000">
      <w:pPr>
        <w:numPr>
          <w:ilvl w:val="0"/>
          <w:numId w:val="76"/>
        </w:numPr>
        <w:bidi/>
      </w:pPr>
      <w:r>
        <w:rPr>
          <w:rtl/>
        </w:rPr>
        <w:t xml:space="preserve">یون‌های </w:t>
      </w:r>
      <w:r>
        <w:t>Mg²</w:t>
      </w:r>
      <w:r>
        <w:rPr>
          <w:rtl/>
        </w:rPr>
        <w:t xml:space="preserve">⁺ و </w:t>
      </w:r>
      <w:r>
        <w:t>Ca²</w:t>
      </w:r>
      <w:r>
        <w:rPr>
          <w:rtl/>
        </w:rPr>
        <w:t>⁺ باعث «سختی آب» و رسوب سفید می‌شوند.</w:t>
      </w:r>
    </w:p>
    <w:p w14:paraId="34B70509" w14:textId="77777777" w:rsidR="005B6A7A" w:rsidRDefault="00000000">
      <w:pPr>
        <w:numPr>
          <w:ilvl w:val="0"/>
          <w:numId w:val="76"/>
        </w:numPr>
        <w:bidi/>
      </w:pPr>
      <w:r>
        <w:rPr>
          <w:rtl/>
        </w:rPr>
        <w:t>ید قادر است نشاسته را به رنگ تیره تبدیل کند.</w:t>
      </w:r>
    </w:p>
    <w:p w14:paraId="6C48EF93" w14:textId="77777777" w:rsidR="005B6A7A" w:rsidRDefault="00000000">
      <w:pPr>
        <w:bidi/>
      </w:pPr>
      <w:r>
        <w:rPr>
          <w:rtl/>
        </w:rPr>
        <w:t xml:space="preserve">برخی تست‌ها </w:t>
      </w:r>
      <w:r>
        <w:rPr>
          <w:b/>
          <w:bCs/>
          <w:rtl/>
        </w:rPr>
        <w:t>مدل مفهومی</w:t>
      </w:r>
      <w:r>
        <w:rPr>
          <w:rtl/>
        </w:rPr>
        <w:t xml:space="preserve"> هستند چون انجام نسخهٔ حرفه‌ای نیاز به لابراتوار دارد.</w:t>
      </w:r>
    </w:p>
    <w:p w14:paraId="451BDB47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4E3C2FEE" wp14:editId="7607993F">
                <wp:extent cx="41614728" cy="1271"/>
                <wp:effectExtent l="0" t="0" r="15872" b="24129"/>
                <wp:docPr id="1216839651" name="Horizontal Lin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D4E5E32" id="Horizontal Line 1201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58B81CD1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  <w:rtl/>
        </w:rPr>
        <w:t>⚠️</w:t>
      </w:r>
      <w:r>
        <w:rPr>
          <w:b/>
          <w:bCs/>
          <w:rtl/>
        </w:rPr>
        <w:t xml:space="preserve"> نکات ایمنی</w:t>
      </w:r>
    </w:p>
    <w:p w14:paraId="2A365897" w14:textId="77777777" w:rsidR="005B6A7A" w:rsidRDefault="00000000">
      <w:pPr>
        <w:numPr>
          <w:ilvl w:val="0"/>
          <w:numId w:val="77"/>
        </w:numPr>
        <w:bidi/>
      </w:pPr>
      <w:r>
        <w:rPr>
          <w:rtl/>
        </w:rPr>
        <w:t>شعله را با احتیاط استفاده کنید.</w:t>
      </w:r>
    </w:p>
    <w:p w14:paraId="01F16A75" w14:textId="77777777" w:rsidR="005B6A7A" w:rsidRDefault="00000000">
      <w:pPr>
        <w:numPr>
          <w:ilvl w:val="0"/>
          <w:numId w:val="77"/>
        </w:numPr>
        <w:bidi/>
      </w:pPr>
      <w:r>
        <w:rPr>
          <w:rtl/>
        </w:rPr>
        <w:t>چوب داغ را روی سطح قابل سوختن نگذارید.</w:t>
      </w:r>
    </w:p>
    <w:p w14:paraId="258DB690" w14:textId="77777777" w:rsidR="005B6A7A" w:rsidRDefault="00000000">
      <w:pPr>
        <w:numPr>
          <w:ilvl w:val="0"/>
          <w:numId w:val="77"/>
        </w:numPr>
        <w:bidi/>
      </w:pPr>
      <w:r>
        <w:rPr>
          <w:rtl/>
        </w:rPr>
        <w:lastRenderedPageBreak/>
        <w:t>بتادین لباس را لک میسازد—با دقت استفاده شود.</w:t>
      </w:r>
    </w:p>
    <w:p w14:paraId="48A184A9" w14:textId="77777777" w:rsidR="005B6A7A" w:rsidRDefault="00000000">
      <w:pPr>
        <w:numPr>
          <w:ilvl w:val="0"/>
          <w:numId w:val="77"/>
        </w:numPr>
        <w:bidi/>
      </w:pPr>
      <w:r>
        <w:rPr>
          <w:rtl/>
        </w:rPr>
        <w:t>هیچ ماده‌ای خورده نشود.</w:t>
      </w:r>
    </w:p>
    <w:p w14:paraId="776B29C6" w14:textId="77777777" w:rsidR="005B6A7A" w:rsidRDefault="00000000">
      <w:pPr>
        <w:bidi/>
      </w:pPr>
      <w:r>
        <w:rPr>
          <w:noProof/>
          <w:rtl/>
        </w:rPr>
        <mc:AlternateContent>
          <mc:Choice Requires="wps">
            <w:drawing>
              <wp:inline distT="0" distB="0" distL="0" distR="0" wp14:anchorId="1C8EF349" wp14:editId="3317F27D">
                <wp:extent cx="41614728" cy="1271"/>
                <wp:effectExtent l="0" t="0" r="15872" b="24129"/>
                <wp:docPr id="270111075" name="Horizontal Line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4728" cy="1271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7A58F276" id="Horizontal Line 1202" o:spid="_x0000_s1026" style="width:3276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&#13;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14:paraId="652E7DB9" w14:textId="77777777" w:rsidR="005B6A7A" w:rsidRDefault="00000000">
      <w:pPr>
        <w:bidi/>
      </w:pPr>
      <w:r>
        <w:rPr>
          <w:rFonts w:ascii="Segoe UI Emoji" w:hAnsi="Segoe UI Emoji" w:cs="Segoe UI Emoji"/>
          <w:b/>
          <w:bCs/>
        </w:rPr>
        <w:t>📘</w:t>
      </w:r>
      <w:r>
        <w:rPr>
          <w:b/>
          <w:bCs/>
          <w:rtl/>
        </w:rPr>
        <w:t xml:space="preserve"> شاگرد باید در گزارش بنویسد:</w:t>
      </w:r>
    </w:p>
    <w:p w14:paraId="439A1885" w14:textId="77777777" w:rsidR="005B6A7A" w:rsidRDefault="00000000">
      <w:pPr>
        <w:numPr>
          <w:ilvl w:val="0"/>
          <w:numId w:val="78"/>
        </w:numPr>
        <w:bidi/>
      </w:pPr>
      <w:r>
        <w:rPr>
          <w:rtl/>
        </w:rPr>
        <w:t>هدف</w:t>
      </w:r>
    </w:p>
    <w:p w14:paraId="09AB78E4" w14:textId="77777777" w:rsidR="005B6A7A" w:rsidRDefault="00000000">
      <w:pPr>
        <w:numPr>
          <w:ilvl w:val="0"/>
          <w:numId w:val="78"/>
        </w:numPr>
        <w:bidi/>
      </w:pPr>
      <w:r>
        <w:rPr>
          <w:rtl/>
        </w:rPr>
        <w:t>مواد لازم</w:t>
      </w:r>
    </w:p>
    <w:p w14:paraId="12497CC0" w14:textId="77777777" w:rsidR="005B6A7A" w:rsidRDefault="00000000">
      <w:pPr>
        <w:numPr>
          <w:ilvl w:val="0"/>
          <w:numId w:val="78"/>
        </w:numPr>
        <w:bidi/>
      </w:pPr>
      <w:r>
        <w:rPr>
          <w:rtl/>
        </w:rPr>
        <w:t>مراحل</w:t>
      </w:r>
    </w:p>
    <w:p w14:paraId="284394E3" w14:textId="77777777" w:rsidR="005B6A7A" w:rsidRDefault="00000000">
      <w:pPr>
        <w:numPr>
          <w:ilvl w:val="0"/>
          <w:numId w:val="78"/>
        </w:numPr>
        <w:bidi/>
      </w:pPr>
      <w:r>
        <w:rPr>
          <w:rtl/>
        </w:rPr>
        <w:t>جدول مشاهدات و نتیجهٔ هر تست</w:t>
      </w:r>
    </w:p>
    <w:p w14:paraId="43B398B7" w14:textId="77777777" w:rsidR="005B6A7A" w:rsidRDefault="00000000">
      <w:pPr>
        <w:numPr>
          <w:ilvl w:val="0"/>
          <w:numId w:val="78"/>
        </w:numPr>
        <w:bidi/>
      </w:pPr>
      <w:r>
        <w:rPr>
          <w:rtl/>
        </w:rPr>
        <w:t>نتیجه‌گیری نهایی</w:t>
      </w:r>
    </w:p>
    <w:p w14:paraId="5BF66C8F" w14:textId="77777777" w:rsidR="005B6A7A" w:rsidRDefault="00000000">
      <w:pPr>
        <w:numPr>
          <w:ilvl w:val="0"/>
          <w:numId w:val="78"/>
        </w:numPr>
        <w:bidi/>
      </w:pPr>
      <w:r>
        <w:rPr>
          <w:rtl/>
        </w:rPr>
        <w:t>پاسخ به پرسش:</w:t>
      </w:r>
    </w:p>
    <w:p w14:paraId="17AFA01D" w14:textId="77777777" w:rsidR="005B6A7A" w:rsidRDefault="00000000">
      <w:pPr>
        <w:numPr>
          <w:ilvl w:val="1"/>
          <w:numId w:val="78"/>
        </w:numPr>
        <w:bidi/>
      </w:pPr>
      <w:r>
        <w:rPr>
          <w:rtl/>
        </w:rPr>
        <w:t>چرا صابون در آب سخت درست کف نمی کند؟</w:t>
      </w:r>
    </w:p>
    <w:p w14:paraId="479E3D2B" w14:textId="77777777" w:rsidR="005B6A7A" w:rsidRDefault="005B6A7A">
      <w:pPr>
        <w:bidi/>
      </w:pPr>
    </w:p>
    <w:p w14:paraId="1C9D8326" w14:textId="77777777" w:rsidR="005B6A7A" w:rsidRDefault="005B6A7A">
      <w:pPr>
        <w:bidi/>
      </w:pPr>
    </w:p>
    <w:sectPr w:rsidR="005B6A7A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66E09" w14:textId="77777777" w:rsidR="00E83B0B" w:rsidRDefault="00E83B0B">
      <w:pPr>
        <w:spacing w:after="0" w:line="240" w:lineRule="auto"/>
      </w:pPr>
      <w:r>
        <w:separator/>
      </w:r>
    </w:p>
  </w:endnote>
  <w:endnote w:type="continuationSeparator" w:id="0">
    <w:p w14:paraId="5D4041EE" w14:textId="77777777" w:rsidR="00E83B0B" w:rsidRDefault="00E8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F24DF" w14:textId="77777777" w:rsidR="00E83B0B" w:rsidRDefault="00E83B0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B211DE7" w14:textId="77777777" w:rsidR="00E83B0B" w:rsidRDefault="00E83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73D6"/>
    <w:multiLevelType w:val="multilevel"/>
    <w:tmpl w:val="757EFEF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DB02AC"/>
    <w:multiLevelType w:val="multilevel"/>
    <w:tmpl w:val="65C6C42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2935F86"/>
    <w:multiLevelType w:val="multilevel"/>
    <w:tmpl w:val="C7F2094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4F439A7"/>
    <w:multiLevelType w:val="multilevel"/>
    <w:tmpl w:val="F490EEC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7712AC2"/>
    <w:multiLevelType w:val="multilevel"/>
    <w:tmpl w:val="31525DB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08A13BA4"/>
    <w:multiLevelType w:val="multilevel"/>
    <w:tmpl w:val="A51A56A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8B41B34"/>
    <w:multiLevelType w:val="multilevel"/>
    <w:tmpl w:val="B17C8E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B155AF1"/>
    <w:multiLevelType w:val="multilevel"/>
    <w:tmpl w:val="2A70951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0B2A0AA2"/>
    <w:multiLevelType w:val="multilevel"/>
    <w:tmpl w:val="3536EB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0C8F0D57"/>
    <w:multiLevelType w:val="multilevel"/>
    <w:tmpl w:val="E5CA06E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0E310DBE"/>
    <w:multiLevelType w:val="multilevel"/>
    <w:tmpl w:val="E888718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E4637B2"/>
    <w:multiLevelType w:val="multilevel"/>
    <w:tmpl w:val="E3A8566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103B4EFE"/>
    <w:multiLevelType w:val="multilevel"/>
    <w:tmpl w:val="3E4C505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104A1172"/>
    <w:multiLevelType w:val="multilevel"/>
    <w:tmpl w:val="006C951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14" w15:restartNumberingAfterBreak="0">
    <w:nsid w:val="106949C1"/>
    <w:multiLevelType w:val="multilevel"/>
    <w:tmpl w:val="832241D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11D41EF9"/>
    <w:multiLevelType w:val="multilevel"/>
    <w:tmpl w:val="C52EF90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138C0724"/>
    <w:multiLevelType w:val="multilevel"/>
    <w:tmpl w:val="1C3C8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17" w15:restartNumberingAfterBreak="0">
    <w:nsid w:val="14605BF7"/>
    <w:multiLevelType w:val="multilevel"/>
    <w:tmpl w:val="9A7E7A1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18" w15:restartNumberingAfterBreak="0">
    <w:nsid w:val="16236F33"/>
    <w:multiLevelType w:val="multilevel"/>
    <w:tmpl w:val="8340945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1642181B"/>
    <w:multiLevelType w:val="multilevel"/>
    <w:tmpl w:val="D550F2B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175B251E"/>
    <w:multiLevelType w:val="multilevel"/>
    <w:tmpl w:val="3C4CA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21" w15:restartNumberingAfterBreak="0">
    <w:nsid w:val="18076C35"/>
    <w:multiLevelType w:val="multilevel"/>
    <w:tmpl w:val="ED42A93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2" w15:restartNumberingAfterBreak="0">
    <w:nsid w:val="18AD490F"/>
    <w:multiLevelType w:val="multilevel"/>
    <w:tmpl w:val="F4920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23" w15:restartNumberingAfterBreak="0">
    <w:nsid w:val="198B103F"/>
    <w:multiLevelType w:val="multilevel"/>
    <w:tmpl w:val="F70664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24" w15:restartNumberingAfterBreak="0">
    <w:nsid w:val="1A572DC1"/>
    <w:multiLevelType w:val="multilevel"/>
    <w:tmpl w:val="E3B423A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25" w15:restartNumberingAfterBreak="0">
    <w:nsid w:val="1CB80055"/>
    <w:multiLevelType w:val="multilevel"/>
    <w:tmpl w:val="D38AEC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26" w15:restartNumberingAfterBreak="0">
    <w:nsid w:val="1F857A16"/>
    <w:multiLevelType w:val="multilevel"/>
    <w:tmpl w:val="C76AE1B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7" w15:restartNumberingAfterBreak="0">
    <w:nsid w:val="21CF469E"/>
    <w:multiLevelType w:val="multilevel"/>
    <w:tmpl w:val="E20C778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8" w15:restartNumberingAfterBreak="0">
    <w:nsid w:val="247A0DAD"/>
    <w:multiLevelType w:val="multilevel"/>
    <w:tmpl w:val="CBD8AAE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29" w15:restartNumberingAfterBreak="0">
    <w:nsid w:val="24947ED9"/>
    <w:multiLevelType w:val="multilevel"/>
    <w:tmpl w:val="3238F92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0" w15:restartNumberingAfterBreak="0">
    <w:nsid w:val="24B861D3"/>
    <w:multiLevelType w:val="multilevel"/>
    <w:tmpl w:val="37E0114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1" w15:restartNumberingAfterBreak="0">
    <w:nsid w:val="2803266F"/>
    <w:multiLevelType w:val="multilevel"/>
    <w:tmpl w:val="4FDE59F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2" w15:restartNumberingAfterBreak="0">
    <w:nsid w:val="2C0D2C2A"/>
    <w:multiLevelType w:val="multilevel"/>
    <w:tmpl w:val="E806E3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3" w15:restartNumberingAfterBreak="0">
    <w:nsid w:val="2CCC4DE3"/>
    <w:multiLevelType w:val="multilevel"/>
    <w:tmpl w:val="6332058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4" w15:restartNumberingAfterBreak="0">
    <w:nsid w:val="2D79480E"/>
    <w:multiLevelType w:val="multilevel"/>
    <w:tmpl w:val="0EDE97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5" w15:restartNumberingAfterBreak="0">
    <w:nsid w:val="34E569F2"/>
    <w:multiLevelType w:val="multilevel"/>
    <w:tmpl w:val="800E07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6" w15:restartNumberingAfterBreak="0">
    <w:nsid w:val="357F1913"/>
    <w:multiLevelType w:val="multilevel"/>
    <w:tmpl w:val="2476417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37" w15:restartNumberingAfterBreak="0">
    <w:nsid w:val="359438E2"/>
    <w:multiLevelType w:val="multilevel"/>
    <w:tmpl w:val="DBAC02D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8" w15:restartNumberingAfterBreak="0">
    <w:nsid w:val="37A028A4"/>
    <w:multiLevelType w:val="multilevel"/>
    <w:tmpl w:val="AE2A16C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9" w15:restartNumberingAfterBreak="0">
    <w:nsid w:val="38AC4BD4"/>
    <w:multiLevelType w:val="multilevel"/>
    <w:tmpl w:val="7710FCF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0" w15:restartNumberingAfterBreak="0">
    <w:nsid w:val="3D37283E"/>
    <w:multiLevelType w:val="multilevel"/>
    <w:tmpl w:val="0F5C8F7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1" w15:restartNumberingAfterBreak="0">
    <w:nsid w:val="43850DF7"/>
    <w:multiLevelType w:val="multilevel"/>
    <w:tmpl w:val="BB84640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2" w15:restartNumberingAfterBreak="0">
    <w:nsid w:val="443F7803"/>
    <w:multiLevelType w:val="multilevel"/>
    <w:tmpl w:val="CA1C501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3" w15:restartNumberingAfterBreak="0">
    <w:nsid w:val="447D219E"/>
    <w:multiLevelType w:val="multilevel"/>
    <w:tmpl w:val="E70677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44" w15:restartNumberingAfterBreak="0">
    <w:nsid w:val="47072A6A"/>
    <w:multiLevelType w:val="multilevel"/>
    <w:tmpl w:val="B8DC6CE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5" w15:restartNumberingAfterBreak="0">
    <w:nsid w:val="47A41344"/>
    <w:multiLevelType w:val="multilevel"/>
    <w:tmpl w:val="7A6618E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6" w15:restartNumberingAfterBreak="0">
    <w:nsid w:val="47EE396F"/>
    <w:multiLevelType w:val="multilevel"/>
    <w:tmpl w:val="24F6458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7" w15:restartNumberingAfterBreak="0">
    <w:nsid w:val="4B4565E8"/>
    <w:multiLevelType w:val="multilevel"/>
    <w:tmpl w:val="802223F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48" w15:restartNumberingAfterBreak="0">
    <w:nsid w:val="4E5B443D"/>
    <w:multiLevelType w:val="multilevel"/>
    <w:tmpl w:val="2A6A75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49" w15:restartNumberingAfterBreak="0">
    <w:nsid w:val="4E8B7D57"/>
    <w:multiLevelType w:val="multilevel"/>
    <w:tmpl w:val="9D04163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50" w15:restartNumberingAfterBreak="0">
    <w:nsid w:val="53436578"/>
    <w:multiLevelType w:val="multilevel"/>
    <w:tmpl w:val="06E03B1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1" w15:restartNumberingAfterBreak="0">
    <w:nsid w:val="56084111"/>
    <w:multiLevelType w:val="multilevel"/>
    <w:tmpl w:val="BA48042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2" w15:restartNumberingAfterBreak="0">
    <w:nsid w:val="56B93676"/>
    <w:multiLevelType w:val="multilevel"/>
    <w:tmpl w:val="3850D6F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53" w15:restartNumberingAfterBreak="0">
    <w:nsid w:val="57CB4868"/>
    <w:multiLevelType w:val="multilevel"/>
    <w:tmpl w:val="18D2ADB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4" w15:restartNumberingAfterBreak="0">
    <w:nsid w:val="58395A9E"/>
    <w:multiLevelType w:val="multilevel"/>
    <w:tmpl w:val="558E896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5" w15:restartNumberingAfterBreak="0">
    <w:nsid w:val="5C183E1C"/>
    <w:multiLevelType w:val="multilevel"/>
    <w:tmpl w:val="E87A223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6" w15:restartNumberingAfterBreak="0">
    <w:nsid w:val="5E5A71D7"/>
    <w:multiLevelType w:val="multilevel"/>
    <w:tmpl w:val="0FD6FA2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7" w15:restartNumberingAfterBreak="0">
    <w:nsid w:val="5E757502"/>
    <w:multiLevelType w:val="multilevel"/>
    <w:tmpl w:val="381CE84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8" w15:restartNumberingAfterBreak="0">
    <w:nsid w:val="5F09148B"/>
    <w:multiLevelType w:val="multilevel"/>
    <w:tmpl w:val="B2D88A5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9" w15:restartNumberingAfterBreak="0">
    <w:nsid w:val="5FF17331"/>
    <w:multiLevelType w:val="multilevel"/>
    <w:tmpl w:val="C9705D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60" w15:restartNumberingAfterBreak="0">
    <w:nsid w:val="60363B8E"/>
    <w:multiLevelType w:val="multilevel"/>
    <w:tmpl w:val="EFE8254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1" w15:restartNumberingAfterBreak="0">
    <w:nsid w:val="60601F94"/>
    <w:multiLevelType w:val="multilevel"/>
    <w:tmpl w:val="64CE94E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2" w15:restartNumberingAfterBreak="0">
    <w:nsid w:val="618867D8"/>
    <w:multiLevelType w:val="multilevel"/>
    <w:tmpl w:val="20908CE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3" w15:restartNumberingAfterBreak="0">
    <w:nsid w:val="61A668DA"/>
    <w:multiLevelType w:val="multilevel"/>
    <w:tmpl w:val="692AC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64" w15:restartNumberingAfterBreak="0">
    <w:nsid w:val="62D251D3"/>
    <w:multiLevelType w:val="multilevel"/>
    <w:tmpl w:val="A48AD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65" w15:restartNumberingAfterBreak="0">
    <w:nsid w:val="65554022"/>
    <w:multiLevelType w:val="multilevel"/>
    <w:tmpl w:val="5308CC6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66" w15:restartNumberingAfterBreak="0">
    <w:nsid w:val="69D71FB1"/>
    <w:multiLevelType w:val="multilevel"/>
    <w:tmpl w:val="FF40F3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67" w15:restartNumberingAfterBreak="0">
    <w:nsid w:val="6D3F6296"/>
    <w:multiLevelType w:val="multilevel"/>
    <w:tmpl w:val="D116F68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8" w15:restartNumberingAfterBreak="0">
    <w:nsid w:val="6E3C43BF"/>
    <w:multiLevelType w:val="multilevel"/>
    <w:tmpl w:val="83F24A9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9" w15:restartNumberingAfterBreak="0">
    <w:nsid w:val="6E9046FF"/>
    <w:multiLevelType w:val="multilevel"/>
    <w:tmpl w:val="B1CC6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70" w15:restartNumberingAfterBreak="0">
    <w:nsid w:val="738B7361"/>
    <w:multiLevelType w:val="multilevel"/>
    <w:tmpl w:val="2346A1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1" w15:restartNumberingAfterBreak="0">
    <w:nsid w:val="747C79A3"/>
    <w:multiLevelType w:val="multilevel"/>
    <w:tmpl w:val="6CE86E0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2" w15:restartNumberingAfterBreak="0">
    <w:nsid w:val="7648789C"/>
    <w:multiLevelType w:val="multilevel"/>
    <w:tmpl w:val="9F528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440" w:hanging="360"/>
      </w:pPr>
    </w:lvl>
    <w:lvl w:ilvl="2">
      <w:start w:val="1"/>
      <w:numFmt w:val="decimal"/>
      <w:lvlText w:val="."/>
      <w:lvlJc w:val="left"/>
      <w:pPr>
        <w:ind w:left="2160" w:hanging="36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decimal"/>
      <w:lvlText w:val="."/>
      <w:lvlJc w:val="left"/>
      <w:pPr>
        <w:ind w:left="3600" w:hanging="360"/>
      </w:pPr>
    </w:lvl>
    <w:lvl w:ilvl="5">
      <w:start w:val="1"/>
      <w:numFmt w:val="decimal"/>
      <w:lvlText w:val="."/>
      <w:lvlJc w:val="left"/>
      <w:pPr>
        <w:ind w:left="4320" w:hanging="36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decimal"/>
      <w:lvlText w:val="."/>
      <w:lvlJc w:val="left"/>
      <w:pPr>
        <w:ind w:left="5760" w:hanging="360"/>
      </w:pPr>
    </w:lvl>
    <w:lvl w:ilvl="8">
      <w:start w:val="1"/>
      <w:numFmt w:val="decimal"/>
      <w:lvlText w:val="."/>
      <w:lvlJc w:val="left"/>
      <w:pPr>
        <w:ind w:left="6480" w:hanging="360"/>
      </w:pPr>
    </w:lvl>
  </w:abstractNum>
  <w:abstractNum w:abstractNumId="73" w15:restartNumberingAfterBreak="0">
    <w:nsid w:val="7DA45075"/>
    <w:multiLevelType w:val="multilevel"/>
    <w:tmpl w:val="B7E0907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4" w15:restartNumberingAfterBreak="0">
    <w:nsid w:val="7DB25DC9"/>
    <w:multiLevelType w:val="multilevel"/>
    <w:tmpl w:val="511E49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5" w15:restartNumberingAfterBreak="0">
    <w:nsid w:val="7E736492"/>
    <w:multiLevelType w:val="multilevel"/>
    <w:tmpl w:val="137CE33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6" w15:restartNumberingAfterBreak="0">
    <w:nsid w:val="7F7D2CA1"/>
    <w:multiLevelType w:val="multilevel"/>
    <w:tmpl w:val="9ED4BF3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7" w15:restartNumberingAfterBreak="0">
    <w:nsid w:val="7FCB5898"/>
    <w:multiLevelType w:val="multilevel"/>
    <w:tmpl w:val="0FB8801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296371499">
    <w:abstractNumId w:val="57"/>
  </w:num>
  <w:num w:numId="2" w16cid:durableId="39550353">
    <w:abstractNumId w:val="13"/>
  </w:num>
  <w:num w:numId="3" w16cid:durableId="18245623">
    <w:abstractNumId w:val="71"/>
  </w:num>
  <w:num w:numId="4" w16cid:durableId="2062828317">
    <w:abstractNumId w:val="35"/>
  </w:num>
  <w:num w:numId="5" w16cid:durableId="55209968">
    <w:abstractNumId w:val="2"/>
  </w:num>
  <w:num w:numId="6" w16cid:durableId="216285655">
    <w:abstractNumId w:val="17"/>
  </w:num>
  <w:num w:numId="7" w16cid:durableId="1743093377">
    <w:abstractNumId w:val="12"/>
  </w:num>
  <w:num w:numId="8" w16cid:durableId="552543741">
    <w:abstractNumId w:val="75"/>
  </w:num>
  <w:num w:numId="9" w16cid:durableId="1989436395">
    <w:abstractNumId w:val="11"/>
  </w:num>
  <w:num w:numId="10" w16cid:durableId="992830698">
    <w:abstractNumId w:val="67"/>
  </w:num>
  <w:num w:numId="11" w16cid:durableId="2016417015">
    <w:abstractNumId w:val="27"/>
  </w:num>
  <w:num w:numId="12" w16cid:durableId="2112386004">
    <w:abstractNumId w:val="74"/>
  </w:num>
  <w:num w:numId="13" w16cid:durableId="2127696995">
    <w:abstractNumId w:val="58"/>
  </w:num>
  <w:num w:numId="14" w16cid:durableId="881013060">
    <w:abstractNumId w:val="56"/>
  </w:num>
  <w:num w:numId="15" w16cid:durableId="1998460492">
    <w:abstractNumId w:val="38"/>
  </w:num>
  <w:num w:numId="16" w16cid:durableId="1660958339">
    <w:abstractNumId w:val="24"/>
  </w:num>
  <w:num w:numId="17" w16cid:durableId="558981368">
    <w:abstractNumId w:val="9"/>
  </w:num>
  <w:num w:numId="18" w16cid:durableId="1360084746">
    <w:abstractNumId w:val="54"/>
  </w:num>
  <w:num w:numId="19" w16cid:durableId="251814969">
    <w:abstractNumId w:val="31"/>
  </w:num>
  <w:num w:numId="20" w16cid:durableId="1737776636">
    <w:abstractNumId w:val="40"/>
  </w:num>
  <w:num w:numId="21" w16cid:durableId="453863577">
    <w:abstractNumId w:val="50"/>
  </w:num>
  <w:num w:numId="22" w16cid:durableId="1225987000">
    <w:abstractNumId w:val="15"/>
  </w:num>
  <w:num w:numId="23" w16cid:durableId="521746813">
    <w:abstractNumId w:val="29"/>
  </w:num>
  <w:num w:numId="24" w16cid:durableId="2089693292">
    <w:abstractNumId w:val="32"/>
  </w:num>
  <w:num w:numId="25" w16cid:durableId="789393523">
    <w:abstractNumId w:val="65"/>
  </w:num>
  <w:num w:numId="26" w16cid:durableId="1030105402">
    <w:abstractNumId w:val="51"/>
  </w:num>
  <w:num w:numId="27" w16cid:durableId="1886067508">
    <w:abstractNumId w:val="62"/>
  </w:num>
  <w:num w:numId="28" w16cid:durableId="669063808">
    <w:abstractNumId w:val="42"/>
  </w:num>
  <w:num w:numId="29" w16cid:durableId="1587862">
    <w:abstractNumId w:val="41"/>
  </w:num>
  <w:num w:numId="30" w16cid:durableId="1887058192">
    <w:abstractNumId w:val="48"/>
  </w:num>
  <w:num w:numId="31" w16cid:durableId="1803227920">
    <w:abstractNumId w:val="63"/>
  </w:num>
  <w:num w:numId="32" w16cid:durableId="1833177445">
    <w:abstractNumId w:val="5"/>
  </w:num>
  <w:num w:numId="33" w16cid:durableId="663779094">
    <w:abstractNumId w:val="18"/>
  </w:num>
  <w:num w:numId="34" w16cid:durableId="1054087995">
    <w:abstractNumId w:val="44"/>
  </w:num>
  <w:num w:numId="35" w16cid:durableId="1313292305">
    <w:abstractNumId w:val="47"/>
  </w:num>
  <w:num w:numId="36" w16cid:durableId="958222371">
    <w:abstractNumId w:val="26"/>
  </w:num>
  <w:num w:numId="37" w16cid:durableId="1017777181">
    <w:abstractNumId w:val="21"/>
  </w:num>
  <w:num w:numId="38" w16cid:durableId="1470249446">
    <w:abstractNumId w:val="55"/>
  </w:num>
  <w:num w:numId="39" w16cid:durableId="999582259">
    <w:abstractNumId w:val="66"/>
  </w:num>
  <w:num w:numId="40" w16cid:durableId="706485819">
    <w:abstractNumId w:val="0"/>
  </w:num>
  <w:num w:numId="41" w16cid:durableId="332339177">
    <w:abstractNumId w:val="76"/>
  </w:num>
  <w:num w:numId="42" w16cid:durableId="1381322782">
    <w:abstractNumId w:val="7"/>
  </w:num>
  <w:num w:numId="43" w16cid:durableId="371425266">
    <w:abstractNumId w:val="53"/>
  </w:num>
  <w:num w:numId="44" w16cid:durableId="660618078">
    <w:abstractNumId w:val="49"/>
  </w:num>
  <w:num w:numId="45" w16cid:durableId="5525455">
    <w:abstractNumId w:val="37"/>
  </w:num>
  <w:num w:numId="46" w16cid:durableId="1096899426">
    <w:abstractNumId w:val="1"/>
  </w:num>
  <w:num w:numId="47" w16cid:durableId="1140227451">
    <w:abstractNumId w:val="20"/>
  </w:num>
  <w:num w:numId="48" w16cid:durableId="1048728813">
    <w:abstractNumId w:val="23"/>
  </w:num>
  <w:num w:numId="49" w16cid:durableId="1687518826">
    <w:abstractNumId w:val="43"/>
  </w:num>
  <w:num w:numId="50" w16cid:durableId="2046129378">
    <w:abstractNumId w:val="70"/>
  </w:num>
  <w:num w:numId="51" w16cid:durableId="112330245">
    <w:abstractNumId w:val="61"/>
  </w:num>
  <w:num w:numId="52" w16cid:durableId="1729458156">
    <w:abstractNumId w:val="19"/>
  </w:num>
  <w:num w:numId="53" w16cid:durableId="1960453513">
    <w:abstractNumId w:val="73"/>
  </w:num>
  <w:num w:numId="54" w16cid:durableId="126166609">
    <w:abstractNumId w:val="28"/>
  </w:num>
  <w:num w:numId="55" w16cid:durableId="230389841">
    <w:abstractNumId w:val="34"/>
  </w:num>
  <w:num w:numId="56" w16cid:durableId="1407024039">
    <w:abstractNumId w:val="10"/>
  </w:num>
  <w:num w:numId="57" w16cid:durableId="482432218">
    <w:abstractNumId w:val="8"/>
  </w:num>
  <w:num w:numId="58" w16cid:durableId="1675037245">
    <w:abstractNumId w:val="77"/>
  </w:num>
  <w:num w:numId="59" w16cid:durableId="583105179">
    <w:abstractNumId w:val="4"/>
  </w:num>
  <w:num w:numId="60" w16cid:durableId="1242641914">
    <w:abstractNumId w:val="69"/>
  </w:num>
  <w:num w:numId="61" w16cid:durableId="1103189400">
    <w:abstractNumId w:val="72"/>
  </w:num>
  <w:num w:numId="62" w16cid:durableId="232815772">
    <w:abstractNumId w:val="60"/>
  </w:num>
  <w:num w:numId="63" w16cid:durableId="1216116141">
    <w:abstractNumId w:val="46"/>
  </w:num>
  <w:num w:numId="64" w16cid:durableId="512040500">
    <w:abstractNumId w:val="39"/>
  </w:num>
  <w:num w:numId="65" w16cid:durableId="1787650492">
    <w:abstractNumId w:val="52"/>
  </w:num>
  <w:num w:numId="66" w16cid:durableId="1795901097">
    <w:abstractNumId w:val="33"/>
  </w:num>
  <w:num w:numId="67" w16cid:durableId="490099956">
    <w:abstractNumId w:val="14"/>
  </w:num>
  <w:num w:numId="68" w16cid:durableId="1306163625">
    <w:abstractNumId w:val="59"/>
  </w:num>
  <w:num w:numId="69" w16cid:durableId="1151680829">
    <w:abstractNumId w:val="25"/>
  </w:num>
  <w:num w:numId="70" w16cid:durableId="656570698">
    <w:abstractNumId w:val="16"/>
  </w:num>
  <w:num w:numId="71" w16cid:durableId="201214886">
    <w:abstractNumId w:val="68"/>
  </w:num>
  <w:num w:numId="72" w16cid:durableId="463810848">
    <w:abstractNumId w:val="64"/>
  </w:num>
  <w:num w:numId="73" w16cid:durableId="1802116972">
    <w:abstractNumId w:val="45"/>
  </w:num>
  <w:num w:numId="74" w16cid:durableId="1445417279">
    <w:abstractNumId w:val="22"/>
  </w:num>
  <w:num w:numId="75" w16cid:durableId="694885761">
    <w:abstractNumId w:val="30"/>
  </w:num>
  <w:num w:numId="76" w16cid:durableId="1607885343">
    <w:abstractNumId w:val="3"/>
  </w:num>
  <w:num w:numId="77" w16cid:durableId="139157855">
    <w:abstractNumId w:val="6"/>
  </w:num>
  <w:num w:numId="78" w16cid:durableId="68367486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B6A7A"/>
    <w:rsid w:val="000B5DFD"/>
    <w:rsid w:val="005B6A7A"/>
    <w:rsid w:val="00CC416D"/>
    <w:rsid w:val="00E8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F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E62A3"/>
  <w15:docId w15:val="{174B89DA-4FA9-DA44-9A70-E03443D3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bidi/>
      <w:spacing w:before="360" w:after="80"/>
      <w:outlineLvl w:val="0"/>
    </w:pPr>
    <w:rPr>
      <w:rFonts w:ascii="Cambria" w:eastAsia="Times New Roman" w:hAnsi="Cambria" w:cs="Times New Roman"/>
      <w:color w:val="365F91"/>
      <w:sz w:val="28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365F9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365F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365F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mbria" w:eastAsia="Times New Roman" w:hAnsi="Cambria" w:cs="Times New Roman"/>
      <w:color w:val="1F497D"/>
      <w:spacing w:val="-10"/>
      <w:sz w:val="40"/>
      <w:szCs w:val="56"/>
    </w:rPr>
  </w:style>
  <w:style w:type="character" w:customStyle="1" w:styleId="TitleChar">
    <w:name w:val="Title Char"/>
    <w:basedOn w:val="DefaultParagraphFont"/>
    <w:rPr>
      <w:rFonts w:ascii="Cambria" w:eastAsia="Times New Roman" w:hAnsi="Cambria" w:cs="Times New Roman"/>
      <w:color w:val="1F497D"/>
      <w:spacing w:val="-10"/>
      <w:kern w:val="3"/>
      <w:sz w:val="40"/>
      <w:szCs w:val="56"/>
    </w:rPr>
  </w:style>
  <w:style w:type="character" w:customStyle="1" w:styleId="Heading1Char">
    <w:name w:val="Heading 1 Char"/>
    <w:basedOn w:val="DefaultParagraphFont"/>
    <w:rPr>
      <w:rFonts w:ascii="Cambria" w:eastAsia="Times New Roman" w:hAnsi="Cambria" w:cs="Times New Roman"/>
      <w:color w:val="365F91"/>
      <w:kern w:val="3"/>
      <w:sz w:val="28"/>
      <w:szCs w:val="40"/>
    </w:rPr>
  </w:style>
  <w:style w:type="character" w:customStyle="1" w:styleId="Heading2Char">
    <w:name w:val="Heading 2 Char"/>
    <w:basedOn w:val="DefaultParagraphFont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365F9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365F9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365F9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365F91"/>
    </w:rPr>
  </w:style>
  <w:style w:type="paragraph" w:styleId="IntenseQuote">
    <w:name w:val="Intense Quote"/>
    <w:basedOn w:val="Normal"/>
    <w:next w:val="Normal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basedOn w:val="DefaultParagraphFont"/>
    <w:rPr>
      <w:i/>
      <w:iCs/>
      <w:color w:val="365F91"/>
    </w:rPr>
  </w:style>
  <w:style w:type="character" w:styleId="IntenseReference">
    <w:name w:val="Intense Reference"/>
    <w:basedOn w:val="DefaultParagraphFont"/>
    <w:rPr>
      <w:b/>
      <w:bCs/>
      <w:smallCaps/>
      <w:color w:val="365F91"/>
      <w:spacing w:val="5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pnTGNAfu6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iT6XH9LaJXU&amp;utm_source=chatgpt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l6LVl7oAlU" TargetMode="External"/><Relationship Id="rId20" Type="http://schemas.openxmlformats.org/officeDocument/2006/relationships/hyperlink" Target="https://www.youtube.com/watch?v=_UGHsbTEBv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CHE_7QeRUc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n3Rx3g1VPk" TargetMode="External"/><Relationship Id="rId14" Type="http://schemas.openxmlformats.org/officeDocument/2006/relationships/hyperlink" Target="https://www.youtube.com/watch?v=tKxcQYZ2YH8" TargetMode="External"/><Relationship Id="rId22" Type="http://schemas.openxmlformats.org/officeDocument/2006/relationships/hyperlink" Target="https://www.youtube.com/watch?v=fCZztwJmAl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2912</Words>
  <Characters>16602</Characters>
  <Application>Microsoft Office Word</Application>
  <DocSecurity>0</DocSecurity>
  <Lines>138</Lines>
  <Paragraphs>38</Paragraphs>
  <ScaleCrop>false</ScaleCrop>
  <Company/>
  <LinksUpToDate>false</LinksUpToDate>
  <CharactersWithSpaces>19476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SHAKARDOKHT JAFARI</dc:creator>
  <dc:description/>
  <cp:lastModifiedBy>Abdul Razaq Vahidi</cp:lastModifiedBy>
  <cp:revision>2</cp:revision>
  <dcterms:created xsi:type="dcterms:W3CDTF">2025-11-29T20:57:00Z</dcterms:created>
  <dcterms:modified xsi:type="dcterms:W3CDTF">2025-11-29T20:57:00Z</dcterms:modified>
</cp:coreProperties>
</file>